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F28B1" w14:textId="77777777" w:rsidR="00392A64" w:rsidRPr="00A63759" w:rsidRDefault="00392A64" w:rsidP="00392A64">
      <w:pPr>
        <w:pStyle w:val="indirizzo"/>
        <w:jc w:val="right"/>
        <w:rPr>
          <w:rFonts w:asciiTheme="minorHAnsi" w:hAnsiTheme="minorHAnsi" w:cstheme="minorHAnsi"/>
          <w:szCs w:val="24"/>
        </w:rPr>
      </w:pPr>
      <w:r w:rsidRPr="00A63759">
        <w:rPr>
          <w:rFonts w:asciiTheme="minorHAnsi" w:hAnsiTheme="minorHAnsi" w:cstheme="minorHAnsi"/>
          <w:szCs w:val="24"/>
        </w:rPr>
        <w:t xml:space="preserve">Al Direttore </w:t>
      </w:r>
    </w:p>
    <w:p w14:paraId="4FD8EEE2" w14:textId="77777777" w:rsidR="00392A64" w:rsidRPr="00A63759" w:rsidRDefault="00392A64" w:rsidP="00392A64">
      <w:pPr>
        <w:pStyle w:val="indirizzo"/>
        <w:jc w:val="right"/>
        <w:rPr>
          <w:rFonts w:asciiTheme="minorHAnsi" w:hAnsiTheme="minorHAnsi" w:cstheme="minorHAnsi"/>
          <w:szCs w:val="24"/>
        </w:rPr>
      </w:pPr>
      <w:r w:rsidRPr="00A63759">
        <w:rPr>
          <w:rFonts w:asciiTheme="minorHAnsi" w:hAnsiTheme="minorHAnsi" w:cstheme="minorHAnsi"/>
          <w:szCs w:val="24"/>
        </w:rPr>
        <w:t>del Dipartimento di Ingegneria Civile Edile e Architettura</w:t>
      </w:r>
    </w:p>
    <w:p w14:paraId="5051331C" w14:textId="77777777" w:rsidR="00392A64" w:rsidRPr="00A63759" w:rsidRDefault="00392A64" w:rsidP="00392A64">
      <w:pPr>
        <w:pStyle w:val="oggetto"/>
        <w:rPr>
          <w:rFonts w:asciiTheme="minorHAnsi" w:hAnsiTheme="minorHAnsi" w:cstheme="minorHAnsi"/>
          <w:b w:val="0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OGGETTO:</w:t>
      </w:r>
      <w:r w:rsidRPr="00A63759">
        <w:rPr>
          <w:rFonts w:asciiTheme="minorHAnsi" w:hAnsiTheme="minorHAnsi" w:cstheme="minorHAnsi"/>
          <w:sz w:val="24"/>
          <w:szCs w:val="24"/>
        </w:rPr>
        <w:tab/>
      </w:r>
      <w:r w:rsidRPr="00A63759">
        <w:rPr>
          <w:rFonts w:asciiTheme="minorHAnsi" w:hAnsiTheme="minorHAnsi" w:cstheme="minorHAnsi"/>
          <w:b w:val="0"/>
          <w:sz w:val="24"/>
          <w:szCs w:val="24"/>
        </w:rPr>
        <w:t xml:space="preserve">Richiesta attivazione procedura per conferimento </w:t>
      </w:r>
      <w:r w:rsidRPr="00CA57DB">
        <w:rPr>
          <w:rFonts w:asciiTheme="minorHAnsi" w:hAnsiTheme="minorHAnsi" w:cstheme="minorHAnsi"/>
          <w:bCs w:val="0"/>
          <w:sz w:val="24"/>
          <w:szCs w:val="24"/>
        </w:rPr>
        <w:t>BORSA di studio</w:t>
      </w:r>
      <w:r w:rsidRPr="00A63759">
        <w:rPr>
          <w:rFonts w:asciiTheme="minorHAnsi" w:hAnsiTheme="minorHAnsi" w:cstheme="minorHAnsi"/>
          <w:b w:val="0"/>
          <w:sz w:val="24"/>
          <w:szCs w:val="24"/>
        </w:rPr>
        <w:t xml:space="preserve"> per attività di Ricerca ai sensi del combinato disposto dell’art. 4 c. 3 L. 210/1998 e dell’art. 18 c. 5 </w:t>
      </w:r>
      <w:proofErr w:type="spellStart"/>
      <w:r w:rsidRPr="00A63759">
        <w:rPr>
          <w:rFonts w:asciiTheme="minorHAnsi" w:hAnsiTheme="minorHAnsi" w:cstheme="minorHAnsi"/>
          <w:b w:val="0"/>
          <w:sz w:val="24"/>
          <w:szCs w:val="24"/>
        </w:rPr>
        <w:t>lett.f</w:t>
      </w:r>
      <w:proofErr w:type="spellEnd"/>
      <w:r w:rsidRPr="00A63759">
        <w:rPr>
          <w:rFonts w:asciiTheme="minorHAnsi" w:hAnsiTheme="minorHAnsi" w:cstheme="minorHAnsi"/>
          <w:b w:val="0"/>
          <w:sz w:val="24"/>
          <w:szCs w:val="24"/>
        </w:rPr>
        <w:t xml:space="preserve">) L. 240/2010 </w:t>
      </w:r>
    </w:p>
    <w:p w14:paraId="56229F4C" w14:textId="77777777" w:rsidR="00392A64" w:rsidRPr="00A63759" w:rsidRDefault="00392A64" w:rsidP="00392A64">
      <w:pPr>
        <w:pStyle w:val="lettera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BC2263" wp14:editId="39800C81">
                <wp:simplePos x="0" y="0"/>
                <wp:positionH relativeFrom="column">
                  <wp:posOffset>-753110</wp:posOffset>
                </wp:positionH>
                <wp:positionV relativeFrom="page">
                  <wp:posOffset>3750945</wp:posOffset>
                </wp:positionV>
                <wp:extent cx="252000" cy="0"/>
                <wp:effectExtent l="0" t="0" r="34290" b="19050"/>
                <wp:wrapThrough wrapText="right">
                  <wp:wrapPolygon edited="0">
                    <wp:start x="0" y="-1"/>
                    <wp:lineTo x="0" y="-1"/>
                    <wp:lineTo x="22909" y="-1"/>
                    <wp:lineTo x="22909" y="-1"/>
                    <wp:lineTo x="0" y="-1"/>
                  </wp:wrapPolygon>
                </wp:wrapThrough>
                <wp:docPr id="151535960" name="Connettore diritto 1515359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187B33" id="Connettore diritto 151535960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59.3pt,295.35pt" to="-39.45pt,2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" strokecolor="gray [1629]" strokeweight="1.5pt">
                <v:stroke joinstyle="miter"/>
                <w10:wrap type="through" side="right" anchory="page"/>
              </v:line>
            </w:pict>
          </mc:Fallback>
        </mc:AlternateContent>
      </w:r>
      <w:r w:rsidRPr="00A63759">
        <w:rPr>
          <w:rFonts w:asciiTheme="minorHAnsi" w:hAnsiTheme="minorHAnsi" w:cstheme="minorHAnsi"/>
          <w:sz w:val="24"/>
          <w:szCs w:val="24"/>
        </w:rPr>
        <w:t>Con la presente, il</w:t>
      </w:r>
      <w:r>
        <w:rPr>
          <w:rFonts w:asciiTheme="minorHAnsi" w:hAnsiTheme="minorHAnsi" w:cstheme="minorHAnsi"/>
          <w:sz w:val="24"/>
          <w:szCs w:val="24"/>
        </w:rPr>
        <w:t>/la</w:t>
      </w:r>
      <w:r w:rsidRPr="00A63759">
        <w:rPr>
          <w:rFonts w:asciiTheme="minorHAnsi" w:hAnsiTheme="minorHAnsi" w:cstheme="minorHAnsi"/>
          <w:sz w:val="24"/>
          <w:szCs w:val="24"/>
        </w:rPr>
        <w:t xml:space="preserve"> sottoscritto</w:t>
      </w:r>
      <w:r>
        <w:rPr>
          <w:rFonts w:asciiTheme="minorHAnsi" w:hAnsiTheme="minorHAnsi" w:cstheme="minorHAnsi"/>
          <w:sz w:val="24"/>
          <w:szCs w:val="24"/>
        </w:rPr>
        <w:t>/a</w:t>
      </w:r>
      <w:r w:rsidRPr="00A63759">
        <w:rPr>
          <w:rFonts w:asciiTheme="minorHAnsi" w:hAnsiTheme="minorHAnsi" w:cstheme="minorHAnsi"/>
          <w:sz w:val="24"/>
          <w:szCs w:val="24"/>
        </w:rPr>
        <w:t xml:space="preserve"> ………</w:t>
      </w:r>
      <w:proofErr w:type="gramStart"/>
      <w:r w:rsidRPr="00A63759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A63759">
        <w:rPr>
          <w:rFonts w:asciiTheme="minorHAnsi" w:hAnsiTheme="minorHAnsi" w:cstheme="minorHAnsi"/>
          <w:sz w:val="24"/>
          <w:szCs w:val="24"/>
        </w:rPr>
        <w:t>. chiede che venga attivata la procedura per il conferimento della seguente Borsa di Studio per attività di Ricerca:</w:t>
      </w:r>
    </w:p>
    <w:p w14:paraId="0946168E" w14:textId="77777777" w:rsidR="00392A64" w:rsidRPr="00A63759" w:rsidRDefault="00392A64" w:rsidP="00392A64">
      <w:pPr>
        <w:pStyle w:val="lettera"/>
        <w:rPr>
          <w:rFonts w:asciiTheme="minorHAnsi" w:hAnsiTheme="minorHAnsi" w:cstheme="minorHAnsi"/>
          <w:sz w:val="24"/>
          <w:szCs w:val="24"/>
        </w:rPr>
      </w:pPr>
    </w:p>
    <w:p w14:paraId="60DC074C" w14:textId="77777777" w:rsidR="00392A64" w:rsidRPr="00A63759" w:rsidRDefault="00392A64" w:rsidP="00392A64">
      <w:pPr>
        <w:pStyle w:val="lettera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PROGRAMMA DI RICERCA da realizzare:</w:t>
      </w:r>
    </w:p>
    <w:p w14:paraId="7410D3E9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sz w:val="24"/>
          <w:szCs w:val="24"/>
        </w:rPr>
      </w:pPr>
    </w:p>
    <w:p w14:paraId="0FE11F84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RESPONSABILE SCIENTIFICO:</w:t>
      </w:r>
    </w:p>
    <w:p w14:paraId="346B47A5" w14:textId="77777777" w:rsidR="00DA7070" w:rsidRPr="00DA7070" w:rsidRDefault="00DA7070" w:rsidP="00DA7070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28769B10" w14:textId="12A841DC" w:rsidR="00DA7070" w:rsidRPr="00A63759" w:rsidRDefault="00DA7070" w:rsidP="00DA7070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DA7070">
        <w:rPr>
          <w:rFonts w:asciiTheme="minorHAnsi" w:hAnsiTheme="minorHAnsi" w:cstheme="minorHAnsi"/>
          <w:sz w:val="24"/>
          <w:szCs w:val="24"/>
        </w:rPr>
        <w:t xml:space="preserve"> TITOLO DELLA BORSA:</w:t>
      </w:r>
    </w:p>
    <w:p w14:paraId="16F55AEF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5DAE485B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TITOLO DI STUDIO RICHIESTO E RELATIVA CLASSE DI LAUREA:</w:t>
      </w:r>
    </w:p>
    <w:p w14:paraId="021ABA7B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>(deve essere una laurea specialistica o magistrale o vecchio ordinamento)</w:t>
      </w:r>
    </w:p>
    <w:p w14:paraId="3D4EF3F9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18F2757F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EVENTUALI REQUISITI O COMPETENZE SPECIFICHE:</w:t>
      </w:r>
    </w:p>
    <w:p w14:paraId="0CEFC76D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65C25D70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MODALITA’ DI SELEZIONE:</w:t>
      </w:r>
    </w:p>
    <w:p w14:paraId="25094B20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7093E177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COMPOSIZIONE COMMISSIONE GIUDICATRICE:</w:t>
      </w:r>
    </w:p>
    <w:p w14:paraId="743D8013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 xml:space="preserve">(non possono partecipare alla selezione coloro che abbiano un grado di parentela o di affinità entro il </w:t>
      </w:r>
      <w:proofErr w:type="gramStart"/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>4°</w:t>
      </w:r>
      <w:proofErr w:type="gramEnd"/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 xml:space="preserve"> grado compreso, o relazione o coniugio, con docenti o ricercatori del Dipartimento, con Rettore, Direttore Generale o componenti del CDA)</w:t>
      </w:r>
    </w:p>
    <w:p w14:paraId="71BBE1A1" w14:textId="77777777" w:rsidR="00392A64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4FCBC1D1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DURATA DEL CONTRATTO:</w:t>
      </w:r>
    </w:p>
    <w:p w14:paraId="56D75128" w14:textId="77777777" w:rsidR="00392A64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>(minimo 12 mesi – massimo 24 mesi)</w:t>
      </w:r>
    </w:p>
    <w:p w14:paraId="3338992D" w14:textId="77777777" w:rsidR="00CA57DB" w:rsidRDefault="00CA57DB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color w:val="FF0000"/>
          <w:sz w:val="24"/>
          <w:szCs w:val="24"/>
        </w:rPr>
      </w:pPr>
    </w:p>
    <w:p w14:paraId="00444655" w14:textId="2A95C98A" w:rsidR="00CA57DB" w:rsidRPr="00A63759" w:rsidRDefault="00CA57DB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CA57DB">
        <w:rPr>
          <w:rFonts w:asciiTheme="minorHAnsi" w:hAnsiTheme="minorHAnsi" w:cstheme="minorHAnsi"/>
          <w:sz w:val="24"/>
          <w:szCs w:val="24"/>
        </w:rPr>
        <w:t>SSD</w:t>
      </w:r>
      <w:r>
        <w:rPr>
          <w:rFonts w:asciiTheme="minorHAnsi" w:hAnsiTheme="minorHAnsi" w:cstheme="minorHAnsi"/>
          <w:sz w:val="24"/>
          <w:szCs w:val="24"/>
        </w:rPr>
        <w:t>:</w:t>
      </w:r>
      <w:r w:rsidRPr="00CA57DB">
        <w:rPr>
          <w:rFonts w:asciiTheme="minorHAnsi" w:hAnsiTheme="minorHAnsi" w:cstheme="minorHAnsi"/>
          <w:color w:val="EE0000"/>
          <w:sz w:val="24"/>
          <w:szCs w:val="24"/>
        </w:rPr>
        <w:t xml:space="preserve"> ………………</w:t>
      </w:r>
    </w:p>
    <w:p w14:paraId="1D514A65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lastRenderedPageBreak/>
        <w:t>IMPORTO BORSA:</w:t>
      </w:r>
    </w:p>
    <w:p w14:paraId="653BCC0A" w14:textId="4AAE591A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>(minimo 15.000,00/anno – max 23.890,00/anno)</w:t>
      </w:r>
    </w:p>
    <w:p w14:paraId="420F87FB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>IMPUTAZIONE SPESA:</w:t>
      </w:r>
    </w:p>
    <w:p w14:paraId="68E074AF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i/>
          <w:sz w:val="24"/>
          <w:szCs w:val="24"/>
        </w:rPr>
      </w:pPr>
      <w:r w:rsidRPr="00A63759">
        <w:rPr>
          <w:rFonts w:asciiTheme="minorHAnsi" w:hAnsiTheme="minorHAnsi" w:cstheme="minorHAnsi"/>
          <w:i/>
          <w:color w:val="FF0000"/>
          <w:sz w:val="24"/>
          <w:szCs w:val="24"/>
        </w:rPr>
        <w:t xml:space="preserve">devono essere fondi ESTERNI derivanti da convenzioni </w:t>
      </w:r>
      <w:r w:rsidRPr="00A63759">
        <w:rPr>
          <w:rFonts w:asciiTheme="minorHAnsi" w:hAnsiTheme="minorHAnsi" w:cstheme="minorHAnsi"/>
          <w:i/>
          <w:sz w:val="24"/>
          <w:szCs w:val="24"/>
        </w:rPr>
        <w:tab/>
      </w:r>
    </w:p>
    <w:p w14:paraId="05E948E0" w14:textId="77777777" w:rsidR="00392A64" w:rsidRPr="00A63759" w:rsidRDefault="00392A64" w:rsidP="00392A64">
      <w:pPr>
        <w:tabs>
          <w:tab w:val="left" w:pos="4111"/>
        </w:tabs>
        <w:spacing w:after="120"/>
        <w:rPr>
          <w:rFonts w:asciiTheme="minorHAnsi" w:hAnsiTheme="minorHAnsi" w:cstheme="minorHAnsi"/>
          <w:sz w:val="24"/>
          <w:szCs w:val="24"/>
        </w:rPr>
      </w:pPr>
    </w:p>
    <w:p w14:paraId="619D710C" w14:textId="48F32226" w:rsidR="00392A64" w:rsidRPr="00A63759" w:rsidRDefault="00CA57DB" w:rsidP="00392A6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DATA DI AVVIO: </w:t>
      </w:r>
      <w:r w:rsidRPr="00CA57DB">
        <w:rPr>
          <w:rFonts w:asciiTheme="minorHAnsi" w:hAnsiTheme="minorHAnsi" w:cstheme="minorHAnsi"/>
          <w:color w:val="EE0000"/>
          <w:sz w:val="24"/>
          <w:szCs w:val="24"/>
        </w:rPr>
        <w:t>(considerare sempre il primo giorno di ogni mese)</w:t>
      </w:r>
      <w:r>
        <w:rPr>
          <w:rFonts w:asciiTheme="minorHAnsi" w:hAnsiTheme="minorHAnsi" w:cstheme="minorHAnsi"/>
          <w:color w:val="EE0000"/>
          <w:sz w:val="24"/>
          <w:szCs w:val="24"/>
        </w:rPr>
        <w:t xml:space="preserve"> ……</w:t>
      </w:r>
      <w:proofErr w:type="gramStart"/>
      <w:r>
        <w:rPr>
          <w:rFonts w:asciiTheme="minorHAnsi" w:hAnsiTheme="minorHAnsi" w:cstheme="minorHAnsi"/>
          <w:color w:val="EE0000"/>
          <w:sz w:val="24"/>
          <w:szCs w:val="24"/>
        </w:rPr>
        <w:t>…….</w:t>
      </w:r>
      <w:proofErr w:type="gramEnd"/>
      <w:r>
        <w:rPr>
          <w:rFonts w:asciiTheme="minorHAnsi" w:hAnsiTheme="minorHAnsi" w:cstheme="minorHAnsi"/>
          <w:color w:val="EE0000"/>
          <w:sz w:val="24"/>
          <w:szCs w:val="24"/>
        </w:rPr>
        <w:t>.</w:t>
      </w:r>
    </w:p>
    <w:p w14:paraId="7006B19F" w14:textId="77777777" w:rsidR="00392A64" w:rsidRPr="00A63759" w:rsidRDefault="00392A64" w:rsidP="00392A64">
      <w:pPr>
        <w:rPr>
          <w:rFonts w:asciiTheme="minorHAnsi" w:hAnsiTheme="minorHAnsi" w:cstheme="minorHAnsi"/>
          <w:sz w:val="24"/>
          <w:szCs w:val="24"/>
        </w:rPr>
      </w:pPr>
    </w:p>
    <w:p w14:paraId="4BD91FEA" w14:textId="77777777" w:rsidR="00392A64" w:rsidRPr="00A63759" w:rsidRDefault="00392A64" w:rsidP="00392A64">
      <w:pPr>
        <w:rPr>
          <w:rFonts w:asciiTheme="minorHAnsi" w:hAnsiTheme="minorHAnsi" w:cstheme="minorHAnsi"/>
          <w:sz w:val="24"/>
          <w:szCs w:val="24"/>
        </w:rPr>
      </w:pPr>
    </w:p>
    <w:p w14:paraId="63AA3749" w14:textId="77777777" w:rsidR="00392A64" w:rsidRPr="00A63759" w:rsidRDefault="00392A64" w:rsidP="00392A64">
      <w:pPr>
        <w:tabs>
          <w:tab w:val="center" w:pos="6946"/>
        </w:tabs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ab/>
        <w:t>IL RESPONSABILE DELLA RICERCA</w:t>
      </w:r>
    </w:p>
    <w:p w14:paraId="1417DF36" w14:textId="77777777" w:rsidR="00392A64" w:rsidRPr="00A63759" w:rsidRDefault="00392A64" w:rsidP="00392A64">
      <w:pPr>
        <w:tabs>
          <w:tab w:val="center" w:pos="6946"/>
        </w:tabs>
        <w:rPr>
          <w:rFonts w:asciiTheme="minorHAnsi" w:hAnsiTheme="minorHAnsi" w:cstheme="minorHAnsi"/>
          <w:sz w:val="24"/>
          <w:szCs w:val="24"/>
        </w:rPr>
      </w:pPr>
      <w:r w:rsidRPr="00A63759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A63759">
        <w:rPr>
          <w:rFonts w:asciiTheme="minorHAnsi" w:hAnsiTheme="minorHAnsi" w:cstheme="minorHAnsi"/>
          <w:sz w:val="24"/>
          <w:szCs w:val="24"/>
        </w:rPr>
        <w:t>Prof.</w:t>
      </w:r>
      <w:r>
        <w:rPr>
          <w:rFonts w:asciiTheme="minorHAnsi" w:hAnsiTheme="minorHAnsi" w:cstheme="minorHAnsi"/>
          <w:sz w:val="24"/>
          <w:szCs w:val="24"/>
        </w:rPr>
        <w:t xml:space="preserve">/Prof.ssa </w:t>
      </w:r>
      <w:r w:rsidRPr="00A63759">
        <w:rPr>
          <w:rFonts w:asciiTheme="minorHAnsi" w:hAnsiTheme="minorHAnsi" w:cstheme="minorHAnsi"/>
          <w:sz w:val="24"/>
          <w:szCs w:val="24"/>
        </w:rPr>
        <w:t xml:space="preserve"> …</w:t>
      </w:r>
      <w:proofErr w:type="gramEnd"/>
      <w:r w:rsidRPr="00A63759">
        <w:rPr>
          <w:rFonts w:asciiTheme="minorHAnsi" w:hAnsiTheme="minorHAnsi" w:cstheme="minorHAnsi"/>
          <w:sz w:val="24"/>
          <w:szCs w:val="24"/>
        </w:rPr>
        <w:t>………</w:t>
      </w:r>
      <w:proofErr w:type="gramStart"/>
      <w:r w:rsidRPr="00A63759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A63759">
        <w:rPr>
          <w:rFonts w:asciiTheme="minorHAnsi" w:hAnsiTheme="minorHAnsi" w:cstheme="minorHAnsi"/>
          <w:sz w:val="24"/>
          <w:szCs w:val="24"/>
        </w:rPr>
        <w:t>……………….</w:t>
      </w:r>
    </w:p>
    <w:p w14:paraId="72DADF79" w14:textId="77777777" w:rsidR="00392A64" w:rsidRPr="00A63759" w:rsidRDefault="00392A64" w:rsidP="00392A64">
      <w:pPr>
        <w:pStyle w:val="lettera"/>
        <w:rPr>
          <w:rFonts w:asciiTheme="minorHAnsi" w:hAnsiTheme="minorHAnsi" w:cstheme="minorHAnsi"/>
          <w:sz w:val="24"/>
          <w:szCs w:val="24"/>
        </w:rPr>
      </w:pPr>
    </w:p>
    <w:p w14:paraId="6ADEFCC7" w14:textId="77777777" w:rsidR="009D1C30" w:rsidRPr="00A63759" w:rsidRDefault="009D1C30" w:rsidP="009D1C30">
      <w:pPr>
        <w:rPr>
          <w:rFonts w:asciiTheme="minorHAnsi" w:hAnsiTheme="minorHAnsi" w:cstheme="minorHAnsi"/>
          <w:sz w:val="24"/>
          <w:szCs w:val="24"/>
        </w:rPr>
      </w:pPr>
    </w:p>
    <w:p w14:paraId="07944F97" w14:textId="3CF7C813" w:rsidR="009D1C30" w:rsidRPr="0018078C" w:rsidRDefault="009D1C30" w:rsidP="009D1C30">
      <w:pPr>
        <w:tabs>
          <w:tab w:val="center" w:pos="6946"/>
        </w:tabs>
        <w:rPr>
          <w:rFonts w:asciiTheme="minorHAnsi" w:hAnsiTheme="minorHAnsi" w:cstheme="minorHAnsi"/>
          <w:sz w:val="24"/>
          <w:szCs w:val="24"/>
          <w:highlight w:val="yellow"/>
        </w:rPr>
      </w:pPr>
      <w:r w:rsidRPr="00A63759">
        <w:rPr>
          <w:rFonts w:asciiTheme="minorHAnsi" w:hAnsiTheme="minorHAnsi" w:cstheme="minorHAnsi"/>
          <w:sz w:val="24"/>
          <w:szCs w:val="24"/>
        </w:rPr>
        <w:tab/>
      </w:r>
      <w:r w:rsidRPr="0018078C">
        <w:rPr>
          <w:rFonts w:asciiTheme="minorHAnsi" w:hAnsiTheme="minorHAnsi" w:cstheme="minorHAnsi"/>
          <w:sz w:val="24"/>
          <w:szCs w:val="24"/>
          <w:highlight w:val="yellow"/>
        </w:rPr>
        <w:t>IL RESPONSABILE DEL FONDO</w:t>
      </w:r>
    </w:p>
    <w:p w14:paraId="4AC1CE15" w14:textId="75316D2D" w:rsidR="009D1C30" w:rsidRPr="0018078C" w:rsidRDefault="009D1C30" w:rsidP="0018078C">
      <w:pPr>
        <w:tabs>
          <w:tab w:val="center" w:pos="6946"/>
        </w:tabs>
        <w:jc w:val="right"/>
        <w:rPr>
          <w:rFonts w:asciiTheme="minorHAnsi" w:hAnsiTheme="minorHAnsi" w:cstheme="minorHAnsi"/>
          <w:color w:val="FF0000"/>
          <w:sz w:val="24"/>
          <w:szCs w:val="24"/>
          <w:highlight w:val="yellow"/>
        </w:rPr>
      </w:pPr>
      <w:r w:rsidRPr="0018078C">
        <w:rPr>
          <w:rFonts w:asciiTheme="minorHAnsi" w:hAnsiTheme="minorHAnsi" w:cstheme="minorHAnsi"/>
          <w:color w:val="FF0000"/>
          <w:sz w:val="24"/>
          <w:szCs w:val="24"/>
          <w:highlight w:val="yellow"/>
        </w:rPr>
        <w:t>(se diverso dal Resp</w:t>
      </w:r>
      <w:r w:rsidR="0018078C" w:rsidRPr="0018078C">
        <w:rPr>
          <w:rFonts w:asciiTheme="minorHAnsi" w:hAnsiTheme="minorHAnsi" w:cstheme="minorHAnsi"/>
          <w:color w:val="FF0000"/>
          <w:sz w:val="24"/>
          <w:szCs w:val="24"/>
          <w:highlight w:val="yellow"/>
        </w:rPr>
        <w:t>onsabile della Ricerca)</w:t>
      </w:r>
    </w:p>
    <w:p w14:paraId="5FBDF98B" w14:textId="77777777" w:rsidR="009D1C30" w:rsidRPr="00A63759" w:rsidRDefault="009D1C30" w:rsidP="009D1C30">
      <w:pPr>
        <w:tabs>
          <w:tab w:val="center" w:pos="6946"/>
        </w:tabs>
        <w:rPr>
          <w:rFonts w:asciiTheme="minorHAnsi" w:hAnsiTheme="minorHAnsi" w:cstheme="minorHAnsi"/>
          <w:sz w:val="24"/>
          <w:szCs w:val="24"/>
        </w:rPr>
      </w:pPr>
      <w:r w:rsidRPr="0018078C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078C">
        <w:rPr>
          <w:rFonts w:asciiTheme="minorHAnsi" w:hAnsiTheme="minorHAnsi" w:cstheme="minorHAnsi"/>
          <w:sz w:val="24"/>
          <w:szCs w:val="24"/>
          <w:highlight w:val="yellow"/>
        </w:rPr>
        <w:t>Prof./Prof.ssa  …</w:t>
      </w:r>
      <w:proofErr w:type="gramEnd"/>
      <w:r w:rsidRPr="0018078C">
        <w:rPr>
          <w:rFonts w:asciiTheme="minorHAnsi" w:hAnsiTheme="minorHAnsi" w:cstheme="minorHAnsi"/>
          <w:sz w:val="24"/>
          <w:szCs w:val="24"/>
          <w:highlight w:val="yellow"/>
        </w:rPr>
        <w:t>………</w:t>
      </w:r>
      <w:proofErr w:type="gramStart"/>
      <w:r w:rsidRPr="0018078C">
        <w:rPr>
          <w:rFonts w:asciiTheme="minorHAnsi" w:hAnsiTheme="minorHAnsi" w:cstheme="minorHAnsi"/>
          <w:sz w:val="24"/>
          <w:szCs w:val="24"/>
          <w:highlight w:val="yellow"/>
        </w:rPr>
        <w:t>…….</w:t>
      </w:r>
      <w:proofErr w:type="gramEnd"/>
      <w:r w:rsidRPr="0018078C">
        <w:rPr>
          <w:rFonts w:asciiTheme="minorHAnsi" w:hAnsiTheme="minorHAnsi" w:cstheme="minorHAnsi"/>
          <w:sz w:val="24"/>
          <w:szCs w:val="24"/>
          <w:highlight w:val="yellow"/>
        </w:rPr>
        <w:t>……………….</w:t>
      </w:r>
    </w:p>
    <w:p w14:paraId="197909FE" w14:textId="462EF75F" w:rsidR="005672BE" w:rsidRPr="00960AF0" w:rsidRDefault="005672BE" w:rsidP="00960AF0"/>
    <w:sectPr w:rsidR="005672BE" w:rsidRPr="00960AF0" w:rsidSect="00530C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2410" w:right="1134" w:bottom="1985" w:left="2098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12A52" w14:textId="77777777" w:rsidR="00A0041A" w:rsidRDefault="00A0041A" w:rsidP="00183618">
      <w:r>
        <w:separator/>
      </w:r>
    </w:p>
  </w:endnote>
  <w:endnote w:type="continuationSeparator" w:id="0">
    <w:p w14:paraId="589628D9" w14:textId="77777777" w:rsidR="00A0041A" w:rsidRDefault="00A0041A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4BC4A" w14:textId="77777777" w:rsidR="003D31FF" w:rsidRDefault="003D31F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1F654" w14:textId="77777777" w:rsidR="009F5521" w:rsidRPr="00A27992" w:rsidRDefault="00FC066B" w:rsidP="00183618">
    <w:pPr>
      <w:pStyle w:val="Pidipagina"/>
      <w:rPr>
        <w:sz w:val="12"/>
        <w:szCs w:val="16"/>
      </w:rPr>
    </w:pPr>
    <w:r w:rsidRPr="00FC066B">
      <w:rPr>
        <w:rFonts w:ascii="Times New Roman" w:eastAsia="Times New Roman" w:hAnsi="Times New Roman"/>
        <w:noProof/>
        <w:sz w:val="24"/>
        <w:szCs w:val="20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2BCB2A96" wp14:editId="12D5680C">
              <wp:simplePos x="0" y="0"/>
              <wp:positionH relativeFrom="margin">
                <wp:posOffset>-398780</wp:posOffset>
              </wp:positionH>
              <wp:positionV relativeFrom="paragraph">
                <wp:posOffset>-601980</wp:posOffset>
              </wp:positionV>
              <wp:extent cx="6294816" cy="839470"/>
              <wp:effectExtent l="0" t="0" r="10795" b="17780"/>
              <wp:wrapNone/>
              <wp:docPr id="8" name="Grup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4816" cy="839470"/>
                        <a:chOff x="0" y="-152400"/>
                        <a:chExt cx="6294816" cy="839470"/>
                      </a:xfrm>
                    </wpg:grpSpPr>
                    <wps:wsp>
                      <wps:cNvPr id="5" name="Casella di testo 5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3962016" y="-152400"/>
                          <a:ext cx="2332800" cy="839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662C0048" w14:textId="77777777" w:rsidR="003D31FF" w:rsidRDefault="003D31FF" w:rsidP="003D31FF">
                            <w:pPr>
                              <w:pStyle w:val="Titolo5"/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</w:pP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UFFICIO AMMINISTRATIVO DICEA</w:t>
                            </w:r>
                          </w:p>
                          <w:p w14:paraId="4113A5DE" w14:textId="77777777" w:rsidR="003D31FF" w:rsidRPr="00D129EC" w:rsidRDefault="003D31FF" w:rsidP="003D31FF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29CF1C14" w14:textId="77777777" w:rsidR="003D31FF" w:rsidRPr="00A72049" w:rsidRDefault="003D31FF" w:rsidP="003D31FF">
                            <w:pPr>
                              <w:jc w:val="left"/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Tel.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071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220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4563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4500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4786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4528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4561                                     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e-mail</w:t>
                            </w:r>
                            <w: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1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sara.carbonari@univpm.it</w:t>
                              </w:r>
                            </w:hyperlink>
                          </w:p>
                          <w:p w14:paraId="0974EA5C" w14:textId="77777777" w:rsidR="003D31FF" w:rsidRPr="00A72049" w:rsidRDefault="003D31FF" w:rsidP="003D31FF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e-mail</w:t>
                            </w:r>
                            <w: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2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segr.dicea@univpm.it</w:t>
                              </w:r>
                            </w:hyperlink>
                          </w:p>
                          <w:p w14:paraId="654F7CA6" w14:textId="77777777" w:rsidR="003D31FF" w:rsidRPr="00A72049" w:rsidRDefault="003D31FF" w:rsidP="003D31FF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e-mail</w:t>
                            </w:r>
                            <w: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3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direttore.dicea@univpm.it</w:t>
                              </w:r>
                            </w:hyperlink>
                          </w:p>
                          <w:p w14:paraId="356DD31B" w14:textId="77777777" w:rsidR="003D31FF" w:rsidRPr="00A72049" w:rsidRDefault="003D31FF" w:rsidP="003D31FF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PEC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4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direttore.dicea@pec.univpm.it</w:t>
                              </w:r>
                            </w:hyperlink>
                            <w:r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36EA5387" w14:textId="7438DE2A" w:rsidR="00FC066B" w:rsidRPr="00D16DB5" w:rsidRDefault="00FC066B" w:rsidP="00FC066B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D16DB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Casella di testo 7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32800" cy="6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19413711" w14:textId="77777777" w:rsidR="00406DF9" w:rsidRDefault="00406DF9" w:rsidP="00406DF9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 w:rsidRPr="00D129EC"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SEDE</w:t>
                            </w:r>
                          </w:p>
                          <w:p w14:paraId="75EA47FC" w14:textId="77777777" w:rsidR="00406DF9" w:rsidRPr="00D129EC" w:rsidRDefault="00406DF9" w:rsidP="00406DF9">
                            <w:pPr>
                              <w:rPr>
                                <w:b/>
                                <w:color w:val="C00000"/>
                                <w:sz w:val="4"/>
                                <w:szCs w:val="4"/>
                              </w:rPr>
                            </w:pPr>
                          </w:p>
                          <w:p w14:paraId="37D89352" w14:textId="77777777" w:rsidR="00406DF9" w:rsidRPr="006F58BF" w:rsidRDefault="00406DF9" w:rsidP="00406DF9">
                            <w:pPr>
                              <w:rPr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</w:p>
                          <w:p w14:paraId="0A988589" w14:textId="77777777" w:rsidR="00406DF9" w:rsidRPr="00D16DB5" w:rsidRDefault="00406DF9" w:rsidP="00406DF9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Monte Dago</w:t>
                            </w:r>
                          </w:p>
                          <w:p w14:paraId="18479CF5" w14:textId="77777777" w:rsidR="00406DF9" w:rsidRPr="00D16DB5" w:rsidRDefault="00406DF9" w:rsidP="00406DF9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60131 Ancona / Italia</w:t>
                            </w:r>
                          </w:p>
                          <w:p w14:paraId="0E5D21B9" w14:textId="77777777" w:rsidR="00406DF9" w:rsidRPr="00AA5AA6" w:rsidRDefault="00406DF9" w:rsidP="00406DF9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www.dicea.univpm.it</w:t>
                            </w:r>
                          </w:p>
                          <w:p w14:paraId="2AD3DD1E" w14:textId="52B58878" w:rsidR="00FC066B" w:rsidRPr="00AA5AA6" w:rsidRDefault="00FC066B" w:rsidP="00FC066B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CB2A96" id="Gruppo 8" o:spid="_x0000_s1026" style="position:absolute;left:0;text-align:left;margin-left:-31.4pt;margin-top:-47.4pt;width:495.65pt;height:66.1pt;z-index:251650048;mso-position-horizontal-relative:margin;mso-width-relative:margin;mso-height-relative:margin" coordorigin=",-1524" coordsize="62948,8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7" type="#_x0000_t202" style="position:absolute;left:39620;top:-1524;width:23328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662C0048" w14:textId="77777777" w:rsidR="003D31FF" w:rsidRDefault="003D31FF" w:rsidP="003D31FF">
                      <w:pPr>
                        <w:pStyle w:val="Titolo5"/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</w:pP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UFFICIO AMMINISTRATIVO DICEA</w:t>
                      </w:r>
                    </w:p>
                    <w:p w14:paraId="4113A5DE" w14:textId="77777777" w:rsidR="003D31FF" w:rsidRPr="00D129EC" w:rsidRDefault="003D31FF" w:rsidP="003D31FF">
                      <w:pPr>
                        <w:rPr>
                          <w:sz w:val="4"/>
                          <w:szCs w:val="4"/>
                        </w:rPr>
                      </w:pPr>
                    </w:p>
                    <w:p w14:paraId="29CF1C14" w14:textId="77777777" w:rsidR="003D31FF" w:rsidRPr="00A72049" w:rsidRDefault="003D31FF" w:rsidP="003D31FF">
                      <w:pPr>
                        <w:jc w:val="left"/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Tel.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071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220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4563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4500 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4786 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4528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4561                                     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e-mail</w:t>
                      </w:r>
                      <w: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5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sara.carbonari@univpm.it</w:t>
                        </w:r>
                      </w:hyperlink>
                    </w:p>
                    <w:p w14:paraId="0974EA5C" w14:textId="77777777" w:rsidR="003D31FF" w:rsidRPr="00A72049" w:rsidRDefault="003D31FF" w:rsidP="003D31FF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e-mail</w:t>
                      </w:r>
                      <w: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6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segr.dicea@univpm.it</w:t>
                        </w:r>
                      </w:hyperlink>
                    </w:p>
                    <w:p w14:paraId="654F7CA6" w14:textId="77777777" w:rsidR="003D31FF" w:rsidRPr="00A72049" w:rsidRDefault="003D31FF" w:rsidP="003D31FF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e-mail</w:t>
                      </w:r>
                      <w: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7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direttore.dicea@univpm.it</w:t>
                        </w:r>
                      </w:hyperlink>
                    </w:p>
                    <w:p w14:paraId="356DD31B" w14:textId="77777777" w:rsidR="003D31FF" w:rsidRPr="00A72049" w:rsidRDefault="003D31FF" w:rsidP="003D31FF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PEC</w:t>
                      </w:r>
                      <w: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direttore.dicea@pec.univpm.it</w:t>
                        </w:r>
                      </w:hyperlink>
                      <w:r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36EA5387" w14:textId="7438DE2A" w:rsidR="00FC066B" w:rsidRPr="00D16DB5" w:rsidRDefault="00FC066B" w:rsidP="00FC066B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</w:pPr>
                      <w:r w:rsidRPr="00D16DB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  <v:shape id="Casella di testo 7" o:spid="_x0000_s1028" type="#_x0000_t202" style="position:absolute;width:14328;height:6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19413711" w14:textId="77777777" w:rsidR="00406DF9" w:rsidRDefault="00406DF9" w:rsidP="00406DF9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 w:rsidRPr="00D129EC">
                        <w:rPr>
                          <w:b/>
                          <w:color w:val="C00000"/>
                          <w:sz w:val="16"/>
                          <w:szCs w:val="16"/>
                        </w:rPr>
                        <w:t>SEDE</w:t>
                      </w:r>
                    </w:p>
                    <w:p w14:paraId="75EA47FC" w14:textId="77777777" w:rsidR="00406DF9" w:rsidRPr="00D129EC" w:rsidRDefault="00406DF9" w:rsidP="00406DF9">
                      <w:pPr>
                        <w:rPr>
                          <w:b/>
                          <w:color w:val="C00000"/>
                          <w:sz w:val="4"/>
                          <w:szCs w:val="4"/>
                        </w:rPr>
                      </w:pPr>
                    </w:p>
                    <w:p w14:paraId="37D89352" w14:textId="77777777" w:rsidR="00406DF9" w:rsidRPr="006F58BF" w:rsidRDefault="00406DF9" w:rsidP="00406DF9">
                      <w:pPr>
                        <w:rPr>
                          <w:b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 xml:space="preserve">Via Brecce Bianche 12 </w:t>
                      </w:r>
                    </w:p>
                    <w:p w14:paraId="0A988589" w14:textId="77777777" w:rsidR="00406DF9" w:rsidRPr="00D16DB5" w:rsidRDefault="00406DF9" w:rsidP="00406DF9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Monte Dago</w:t>
                      </w:r>
                    </w:p>
                    <w:p w14:paraId="18479CF5" w14:textId="77777777" w:rsidR="00406DF9" w:rsidRPr="00D16DB5" w:rsidRDefault="00406DF9" w:rsidP="00406DF9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60131 Ancona / Italia</w:t>
                      </w:r>
                    </w:p>
                    <w:p w14:paraId="0E5D21B9" w14:textId="77777777" w:rsidR="00406DF9" w:rsidRPr="00AA5AA6" w:rsidRDefault="00406DF9" w:rsidP="00406DF9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www.dicea.univpm.it</w:t>
                      </w:r>
                    </w:p>
                    <w:p w14:paraId="2AD3DD1E" w14:textId="52B58878" w:rsidR="00FC066B" w:rsidRPr="00AA5AA6" w:rsidRDefault="00FC066B" w:rsidP="00FC066B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5563C0CB" w14:textId="77777777" w:rsidR="00D03813" w:rsidRPr="00A27992" w:rsidRDefault="00D03813" w:rsidP="00FC066B">
    <w:pPr>
      <w:pStyle w:val="Pidipagina"/>
      <w:ind w:left="-630"/>
      <w:rPr>
        <w:snapToGrid w:val="0"/>
        <w:sz w:val="12"/>
        <w:szCs w:val="16"/>
      </w:rPr>
    </w:pPr>
  </w:p>
  <w:p w14:paraId="6EE80223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  <w:p w14:paraId="55A6E31D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7D6A7" w14:textId="77777777" w:rsidR="003D31FF" w:rsidRDefault="003D31F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D8058" w14:textId="77777777" w:rsidR="00A0041A" w:rsidRDefault="00A0041A" w:rsidP="00183618">
      <w:r>
        <w:separator/>
      </w:r>
    </w:p>
  </w:footnote>
  <w:footnote w:type="continuationSeparator" w:id="0">
    <w:p w14:paraId="693ED19D" w14:textId="77777777" w:rsidR="00A0041A" w:rsidRDefault="00A0041A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667E3" w14:textId="77777777" w:rsidR="003D31FF" w:rsidRDefault="003D31F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C0D73" w14:textId="39E3DD4A" w:rsidR="000B48B1" w:rsidRDefault="004547CC" w:rsidP="004F5B0F">
    <w:pPr>
      <w:ind w:left="-1560" w:hanging="538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A633BCC" wp14:editId="0BF9E6DE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DF6D192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5AD2C3B" wp14:editId="65D91678">
          <wp:extent cx="7560000" cy="1436182"/>
          <wp:effectExtent l="0" t="0" r="0" b="0"/>
          <wp:docPr id="37604765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886A9" w14:textId="77777777" w:rsidR="003D31FF" w:rsidRDefault="003D31F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21065B"/>
    <w:multiLevelType w:val="hybridMultilevel"/>
    <w:tmpl w:val="98DA8026"/>
    <w:lvl w:ilvl="0" w:tplc="26946DE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7244F"/>
    <w:multiLevelType w:val="hybridMultilevel"/>
    <w:tmpl w:val="0DD63F6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A3213F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4F3F6089"/>
    <w:multiLevelType w:val="hybridMultilevel"/>
    <w:tmpl w:val="58E23804"/>
    <w:lvl w:ilvl="0" w:tplc="575027E8">
      <w:numFmt w:val="bullet"/>
      <w:lvlText w:val="-"/>
      <w:lvlJc w:val="left"/>
      <w:pPr>
        <w:ind w:left="4471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num w:numId="1" w16cid:durableId="1283608756">
    <w:abstractNumId w:val="0"/>
  </w:num>
  <w:num w:numId="2" w16cid:durableId="1865944282">
    <w:abstractNumId w:val="2"/>
  </w:num>
  <w:num w:numId="3" w16cid:durableId="2026132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5A8"/>
    <w:rsid w:val="00000211"/>
    <w:rsid w:val="000168A1"/>
    <w:rsid w:val="00043100"/>
    <w:rsid w:val="00046DDB"/>
    <w:rsid w:val="00084B72"/>
    <w:rsid w:val="00092BB0"/>
    <w:rsid w:val="00093926"/>
    <w:rsid w:val="000A1092"/>
    <w:rsid w:val="000B48B1"/>
    <w:rsid w:val="000B5AC7"/>
    <w:rsid w:val="000C1519"/>
    <w:rsid w:val="000E340A"/>
    <w:rsid w:val="000E4396"/>
    <w:rsid w:val="000E5068"/>
    <w:rsid w:val="000F6B6F"/>
    <w:rsid w:val="00103988"/>
    <w:rsid w:val="0012103D"/>
    <w:rsid w:val="00121CA8"/>
    <w:rsid w:val="001234B5"/>
    <w:rsid w:val="001424DB"/>
    <w:rsid w:val="001535C4"/>
    <w:rsid w:val="001554CE"/>
    <w:rsid w:val="00180711"/>
    <w:rsid w:val="0018078C"/>
    <w:rsid w:val="00183618"/>
    <w:rsid w:val="001904A0"/>
    <w:rsid w:val="001962B1"/>
    <w:rsid w:val="00196FD6"/>
    <w:rsid w:val="001A2291"/>
    <w:rsid w:val="001A2A77"/>
    <w:rsid w:val="001A5BF5"/>
    <w:rsid w:val="001B7F9A"/>
    <w:rsid w:val="001C24BE"/>
    <w:rsid w:val="001C4F21"/>
    <w:rsid w:val="001E2F3A"/>
    <w:rsid w:val="001E5A0D"/>
    <w:rsid w:val="001F09C7"/>
    <w:rsid w:val="001F6F30"/>
    <w:rsid w:val="001F7953"/>
    <w:rsid w:val="00200C8C"/>
    <w:rsid w:val="002047CF"/>
    <w:rsid w:val="002125CB"/>
    <w:rsid w:val="002234F5"/>
    <w:rsid w:val="00224100"/>
    <w:rsid w:val="0022631A"/>
    <w:rsid w:val="00230141"/>
    <w:rsid w:val="00244085"/>
    <w:rsid w:val="00251460"/>
    <w:rsid w:val="002553CD"/>
    <w:rsid w:val="00290420"/>
    <w:rsid w:val="002D5407"/>
    <w:rsid w:val="002E35A8"/>
    <w:rsid w:val="002F0FEE"/>
    <w:rsid w:val="002F2657"/>
    <w:rsid w:val="002F28A8"/>
    <w:rsid w:val="002F5C3A"/>
    <w:rsid w:val="00301CEF"/>
    <w:rsid w:val="0033475B"/>
    <w:rsid w:val="00383E6B"/>
    <w:rsid w:val="00384C70"/>
    <w:rsid w:val="0038648D"/>
    <w:rsid w:val="00392A64"/>
    <w:rsid w:val="00396729"/>
    <w:rsid w:val="00397554"/>
    <w:rsid w:val="003A29B9"/>
    <w:rsid w:val="003B40BA"/>
    <w:rsid w:val="003C205E"/>
    <w:rsid w:val="003D2DCB"/>
    <w:rsid w:val="003D31FF"/>
    <w:rsid w:val="003D3955"/>
    <w:rsid w:val="003E4A10"/>
    <w:rsid w:val="003E62E4"/>
    <w:rsid w:val="00403653"/>
    <w:rsid w:val="00406DF9"/>
    <w:rsid w:val="00416EB8"/>
    <w:rsid w:val="0042789B"/>
    <w:rsid w:val="00446F2D"/>
    <w:rsid w:val="004522A8"/>
    <w:rsid w:val="004547CC"/>
    <w:rsid w:val="00455C30"/>
    <w:rsid w:val="00461FAD"/>
    <w:rsid w:val="0046239D"/>
    <w:rsid w:val="00467CD2"/>
    <w:rsid w:val="004839E5"/>
    <w:rsid w:val="00495F8F"/>
    <w:rsid w:val="004A2991"/>
    <w:rsid w:val="004A5D91"/>
    <w:rsid w:val="004B2ADC"/>
    <w:rsid w:val="004B5C0D"/>
    <w:rsid w:val="004C6316"/>
    <w:rsid w:val="004E154A"/>
    <w:rsid w:val="004F1E01"/>
    <w:rsid w:val="004F5B0F"/>
    <w:rsid w:val="00502C7E"/>
    <w:rsid w:val="005066FD"/>
    <w:rsid w:val="0050768E"/>
    <w:rsid w:val="005220E4"/>
    <w:rsid w:val="00530CAC"/>
    <w:rsid w:val="00534DC9"/>
    <w:rsid w:val="00536E9C"/>
    <w:rsid w:val="00557A01"/>
    <w:rsid w:val="00561CF9"/>
    <w:rsid w:val="005672BE"/>
    <w:rsid w:val="00567A6F"/>
    <w:rsid w:val="00595C20"/>
    <w:rsid w:val="005968EA"/>
    <w:rsid w:val="005A413B"/>
    <w:rsid w:val="005C0BC2"/>
    <w:rsid w:val="005C12B0"/>
    <w:rsid w:val="005D56F7"/>
    <w:rsid w:val="005E08C2"/>
    <w:rsid w:val="005E5C9D"/>
    <w:rsid w:val="005F08ED"/>
    <w:rsid w:val="005F23E8"/>
    <w:rsid w:val="0061727D"/>
    <w:rsid w:val="00625245"/>
    <w:rsid w:val="0065346A"/>
    <w:rsid w:val="00663EBC"/>
    <w:rsid w:val="00684949"/>
    <w:rsid w:val="00685765"/>
    <w:rsid w:val="006945A2"/>
    <w:rsid w:val="0069484B"/>
    <w:rsid w:val="006A208E"/>
    <w:rsid w:val="006A2F7C"/>
    <w:rsid w:val="006B6622"/>
    <w:rsid w:val="006C5E98"/>
    <w:rsid w:val="006D11F7"/>
    <w:rsid w:val="006E1E94"/>
    <w:rsid w:val="006E5978"/>
    <w:rsid w:val="006F400D"/>
    <w:rsid w:val="00700267"/>
    <w:rsid w:val="007053BE"/>
    <w:rsid w:val="00720840"/>
    <w:rsid w:val="00720A56"/>
    <w:rsid w:val="0074210E"/>
    <w:rsid w:val="00742C5C"/>
    <w:rsid w:val="007462B6"/>
    <w:rsid w:val="0076007D"/>
    <w:rsid w:val="00777A46"/>
    <w:rsid w:val="0078116D"/>
    <w:rsid w:val="00782EB3"/>
    <w:rsid w:val="007924CC"/>
    <w:rsid w:val="00792D5D"/>
    <w:rsid w:val="0079643A"/>
    <w:rsid w:val="007A3FCE"/>
    <w:rsid w:val="007A44A2"/>
    <w:rsid w:val="007A65D4"/>
    <w:rsid w:val="007B2D6C"/>
    <w:rsid w:val="007B6D9B"/>
    <w:rsid w:val="007C3720"/>
    <w:rsid w:val="007D0A18"/>
    <w:rsid w:val="007E4461"/>
    <w:rsid w:val="00817F86"/>
    <w:rsid w:val="008270E9"/>
    <w:rsid w:val="008538F6"/>
    <w:rsid w:val="00880D76"/>
    <w:rsid w:val="008828B6"/>
    <w:rsid w:val="00895AEF"/>
    <w:rsid w:val="008A450D"/>
    <w:rsid w:val="008A712E"/>
    <w:rsid w:val="008B3052"/>
    <w:rsid w:val="008C4EA1"/>
    <w:rsid w:val="008D5A5D"/>
    <w:rsid w:val="008F4EEB"/>
    <w:rsid w:val="0092193F"/>
    <w:rsid w:val="0093412C"/>
    <w:rsid w:val="00934414"/>
    <w:rsid w:val="00951EE3"/>
    <w:rsid w:val="00952465"/>
    <w:rsid w:val="00960AF0"/>
    <w:rsid w:val="009809B0"/>
    <w:rsid w:val="009B04DA"/>
    <w:rsid w:val="009B304B"/>
    <w:rsid w:val="009D1C30"/>
    <w:rsid w:val="009F49AE"/>
    <w:rsid w:val="009F5521"/>
    <w:rsid w:val="00A0041A"/>
    <w:rsid w:val="00A01724"/>
    <w:rsid w:val="00A145B7"/>
    <w:rsid w:val="00A221E0"/>
    <w:rsid w:val="00A26DCC"/>
    <w:rsid w:val="00A27992"/>
    <w:rsid w:val="00A32162"/>
    <w:rsid w:val="00A409ED"/>
    <w:rsid w:val="00A646ED"/>
    <w:rsid w:val="00A85226"/>
    <w:rsid w:val="00A94D17"/>
    <w:rsid w:val="00AC4C60"/>
    <w:rsid w:val="00AC7401"/>
    <w:rsid w:val="00AD473B"/>
    <w:rsid w:val="00AE2F8B"/>
    <w:rsid w:val="00B0341B"/>
    <w:rsid w:val="00B04B05"/>
    <w:rsid w:val="00B06298"/>
    <w:rsid w:val="00B20BD7"/>
    <w:rsid w:val="00B25855"/>
    <w:rsid w:val="00B32CC2"/>
    <w:rsid w:val="00B43545"/>
    <w:rsid w:val="00B445C8"/>
    <w:rsid w:val="00B56C99"/>
    <w:rsid w:val="00B63C7A"/>
    <w:rsid w:val="00B65E5A"/>
    <w:rsid w:val="00B71323"/>
    <w:rsid w:val="00B716A6"/>
    <w:rsid w:val="00B8138C"/>
    <w:rsid w:val="00B94AE5"/>
    <w:rsid w:val="00B95394"/>
    <w:rsid w:val="00B97A5C"/>
    <w:rsid w:val="00BC1F60"/>
    <w:rsid w:val="00BE14B5"/>
    <w:rsid w:val="00BE19CF"/>
    <w:rsid w:val="00BF45E5"/>
    <w:rsid w:val="00C1298C"/>
    <w:rsid w:val="00C350CD"/>
    <w:rsid w:val="00C4282D"/>
    <w:rsid w:val="00C56B5C"/>
    <w:rsid w:val="00C63A34"/>
    <w:rsid w:val="00C86483"/>
    <w:rsid w:val="00CA57DB"/>
    <w:rsid w:val="00CA6BB8"/>
    <w:rsid w:val="00CB441B"/>
    <w:rsid w:val="00CB556D"/>
    <w:rsid w:val="00CB5EF9"/>
    <w:rsid w:val="00CB76D3"/>
    <w:rsid w:val="00CC6B72"/>
    <w:rsid w:val="00CC774C"/>
    <w:rsid w:val="00CD22E4"/>
    <w:rsid w:val="00CE1105"/>
    <w:rsid w:val="00CF0904"/>
    <w:rsid w:val="00CF28F9"/>
    <w:rsid w:val="00CF29C4"/>
    <w:rsid w:val="00D03813"/>
    <w:rsid w:val="00D03F4F"/>
    <w:rsid w:val="00D16DB5"/>
    <w:rsid w:val="00D2137A"/>
    <w:rsid w:val="00D24D8B"/>
    <w:rsid w:val="00D24F63"/>
    <w:rsid w:val="00D46DF4"/>
    <w:rsid w:val="00D6079D"/>
    <w:rsid w:val="00D92B49"/>
    <w:rsid w:val="00D94A58"/>
    <w:rsid w:val="00DA7070"/>
    <w:rsid w:val="00DC795D"/>
    <w:rsid w:val="00DD2FBF"/>
    <w:rsid w:val="00DE21B6"/>
    <w:rsid w:val="00DE341B"/>
    <w:rsid w:val="00DE6C25"/>
    <w:rsid w:val="00DF0E2A"/>
    <w:rsid w:val="00E01B57"/>
    <w:rsid w:val="00E124E1"/>
    <w:rsid w:val="00EB72B1"/>
    <w:rsid w:val="00F00BB0"/>
    <w:rsid w:val="00F04A55"/>
    <w:rsid w:val="00F240F0"/>
    <w:rsid w:val="00F279E9"/>
    <w:rsid w:val="00F348F5"/>
    <w:rsid w:val="00F369F9"/>
    <w:rsid w:val="00F36DEE"/>
    <w:rsid w:val="00F5767A"/>
    <w:rsid w:val="00F83B24"/>
    <w:rsid w:val="00FA3D85"/>
    <w:rsid w:val="00FA586F"/>
    <w:rsid w:val="00FB7049"/>
    <w:rsid w:val="00FB7373"/>
    <w:rsid w:val="00FC066B"/>
    <w:rsid w:val="00FC52D7"/>
    <w:rsid w:val="00FC6FDD"/>
    <w:rsid w:val="00FE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8DE705"/>
  <w15:chartTrackingRefBased/>
  <w15:docId w15:val="{DAC39C43-08B4-4665-9535-68CFB5B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link w:val="IntestazioneCaratter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customStyle="1" w:styleId="Default">
    <w:name w:val="Default"/>
    <w:rsid w:val="0040365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rsid w:val="009B04DA"/>
    <w:pPr>
      <w:spacing w:after="120" w:line="480" w:lineRule="auto"/>
      <w:ind w:left="283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9B04DA"/>
  </w:style>
  <w:style w:type="character" w:customStyle="1" w:styleId="IntestazioneCarattere">
    <w:name w:val="Intestazione Carattere"/>
    <w:basedOn w:val="Carpredefinitoparagrafo"/>
    <w:link w:val="Intestazione"/>
    <w:rsid w:val="009B04DA"/>
    <w:rPr>
      <w:rFonts w:ascii="Arial" w:eastAsia="Calibri" w:hAnsi="Arial"/>
      <w:sz w:val="21"/>
      <w:szCs w:val="21"/>
    </w:rPr>
  </w:style>
  <w:style w:type="paragraph" w:styleId="Corpodeltesto2">
    <w:name w:val="Body Text 2"/>
    <w:basedOn w:val="Normale"/>
    <w:link w:val="Corpodeltesto2Carattere"/>
    <w:rsid w:val="00B97A5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rsid w:val="00B97A5C"/>
    <w:rPr>
      <w:rFonts w:ascii="Arial" w:eastAsia="Calibri" w:hAnsi="Arial"/>
      <w:sz w:val="21"/>
      <w:szCs w:val="21"/>
    </w:rPr>
  </w:style>
  <w:style w:type="paragraph" w:styleId="Corpodeltesto3">
    <w:name w:val="Body Text 3"/>
    <w:basedOn w:val="Normale"/>
    <w:link w:val="Corpodeltesto3Carattere"/>
    <w:rsid w:val="00720840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rsid w:val="00720840"/>
    <w:rPr>
      <w:rFonts w:ascii="Arial" w:eastAsia="Calibri" w:hAnsi="Arial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C6B72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hyperlink" Target="mailto:direttore.dicea@pec.univpm.it" TargetMode="External"/><Relationship Id="rId3" Type="http://schemas.openxmlformats.org/officeDocument/2006/relationships/hyperlink" Target="mailto:direttore.dicea@univpm.it" TargetMode="External"/><Relationship Id="rId7" Type="http://schemas.openxmlformats.org/officeDocument/2006/relationships/hyperlink" Target="mailto:direttore.dicea@univpm.it" TargetMode="External"/><Relationship Id="rId2" Type="http://schemas.openxmlformats.org/officeDocument/2006/relationships/hyperlink" Target="mailto:segr.dicea@univpm.it" TargetMode="External"/><Relationship Id="rId1" Type="http://schemas.openxmlformats.org/officeDocument/2006/relationships/hyperlink" Target="mailto:sara.carbonari@univpm.it" TargetMode="External"/><Relationship Id="rId6" Type="http://schemas.openxmlformats.org/officeDocument/2006/relationships/hyperlink" Target="mailto:segr.dicea@univpm.it" TargetMode="External"/><Relationship Id="rId5" Type="http://schemas.openxmlformats.org/officeDocument/2006/relationships/hyperlink" Target="mailto:sara.carbonari@univpm.it" TargetMode="External"/><Relationship Id="rId4" Type="http://schemas.openxmlformats.org/officeDocument/2006/relationships/hyperlink" Target="mailto:direttore.dicea@pec.univpm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gi\AppData\Local\Temp\Nuova%20carta%20intestat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a03b5b5d6d30f7ccfebe423a8cb39e39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495be1c32b233aa7f0a607e2481443c3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DA8F01-B122-4D97-A058-4B4831DBDD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carta intestata</Template>
  <TotalTime>0</TotalTime>
  <Pages>2</Pages>
  <Words>217</Words>
  <Characters>1240</Characters>
  <Application>Microsoft Office Word</Application>
  <DocSecurity>4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1455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Fangi</dc:creator>
  <cp:keywords>Modello</cp:keywords>
  <cp:lastModifiedBy>SILVIA FANGI</cp:lastModifiedBy>
  <cp:revision>2</cp:revision>
  <cp:lastPrinted>2024-10-01T07:15:00Z</cp:lastPrinted>
  <dcterms:created xsi:type="dcterms:W3CDTF">2026-06-11T10:49:00Z</dcterms:created>
  <dcterms:modified xsi:type="dcterms:W3CDTF">2026-06-11T10:49:00Z</dcterms:modified>
</cp:coreProperties>
</file>