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C23D90" w14:textId="77777777" w:rsidR="0013028F" w:rsidRDefault="0013028F" w:rsidP="0013028F">
      <w:pPr>
        <w:pStyle w:val="Intestazione"/>
        <w:tabs>
          <w:tab w:val="clear" w:pos="4819"/>
          <w:tab w:val="clear" w:pos="9638"/>
        </w:tabs>
        <w:spacing w:after="1200"/>
        <w:jc w:val="right"/>
        <w:rPr>
          <w:rFonts w:eastAsia="Arial Unicode MS" w:cs="Arial"/>
          <w:b/>
          <w:bCs/>
          <w:sz w:val="22"/>
          <w:szCs w:val="22"/>
        </w:rPr>
      </w:pPr>
      <w:r>
        <w:rPr>
          <w:rFonts w:eastAsia="Arial Unicode MS" w:cs="Arial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B8894D8" wp14:editId="31C2EF45">
                <wp:simplePos x="0" y="0"/>
                <wp:positionH relativeFrom="page">
                  <wp:posOffset>1205230</wp:posOffset>
                </wp:positionH>
                <wp:positionV relativeFrom="paragraph">
                  <wp:posOffset>6350</wp:posOffset>
                </wp:positionV>
                <wp:extent cx="5417820" cy="518160"/>
                <wp:effectExtent l="0" t="0" r="0" b="0"/>
                <wp:wrapNone/>
                <wp:docPr id="11" name="Casella di testo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7820" cy="518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990EAB" w14:textId="77777777" w:rsidR="0013028F" w:rsidRPr="00EF612E" w:rsidRDefault="0013028F" w:rsidP="0013028F">
                            <w:pPr>
                              <w:pStyle w:val="Nessunaspaziatura"/>
                              <w:spacing w:before="60" w:line="200" w:lineRule="atLeast"/>
                              <w:jc w:val="center"/>
                              <w:rPr>
                                <w:rFonts w:ascii="Arial" w:hAnsi="Arial" w:cs="Arial"/>
                                <w:b/>
                                <w:caps/>
                                <w:sz w:val="32"/>
                                <w:szCs w:val="28"/>
                              </w:rPr>
                            </w:pPr>
                            <w:r w:rsidRPr="00EF612E">
                              <w:rPr>
                                <w:rFonts w:ascii="Arial" w:hAnsi="Arial" w:cs="Arial"/>
                                <w:b/>
                                <w:caps/>
                                <w:sz w:val="32"/>
                                <w:szCs w:val="28"/>
                              </w:rPr>
                              <w:t>RICHIESTA RIMBORSO FONDO ECONOMALE</w:t>
                            </w:r>
                          </w:p>
                          <w:p w14:paraId="65D47C67" w14:textId="77777777" w:rsidR="0013028F" w:rsidRPr="00EF612E" w:rsidRDefault="0013028F" w:rsidP="0013028F">
                            <w:pPr>
                              <w:pStyle w:val="Nessunaspaziatura"/>
                              <w:spacing w:line="200" w:lineRule="atLeast"/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28"/>
                              </w:rPr>
                            </w:pPr>
                            <w:r w:rsidRPr="00EF612E">
                              <w:rPr>
                                <w:rFonts w:ascii="Arial" w:hAnsi="Arial" w:cs="Arial"/>
                                <w:b/>
                                <w:sz w:val="18"/>
                                <w:szCs w:val="28"/>
                              </w:rPr>
                              <w:t>(art. 27 del regolamento di Ateneo per le spese in economia)</w:t>
                            </w:r>
                          </w:p>
                        </w:txbxContent>
                      </wps:txbx>
                      <wps:bodyPr rot="0" vert="horz" wrap="square" lIns="91440" tIns="18000" rIns="91440" bIns="1800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8894D8" id="_x0000_t202" coordsize="21600,21600" o:spt="202" path="m,l,21600r21600,l21600,xe">
                <v:stroke joinstyle="miter"/>
                <v:path gradientshapeok="t" o:connecttype="rect"/>
              </v:shapetype>
              <v:shape id="Casella di testo 204" o:spid="_x0000_s1026" type="#_x0000_t202" style="position:absolute;left:0;text-align:left;margin-left:94.9pt;margin-top:.5pt;width:426.6pt;height:40.8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" stroked="f" strokeweight=".5pt">
                <v:textbox inset=",.5mm,,.5mm">
                  <w:txbxContent>
                    <w:p w14:paraId="17990EAB" w14:textId="77777777" w:rsidR="0013028F" w:rsidRPr="00EF612E" w:rsidRDefault="0013028F" w:rsidP="0013028F">
                      <w:pPr>
                        <w:pStyle w:val="Nessunaspaziatura"/>
                        <w:spacing w:before="60" w:line="200" w:lineRule="atLeast"/>
                        <w:jc w:val="center"/>
                        <w:rPr>
                          <w:rFonts w:ascii="Arial" w:hAnsi="Arial" w:cs="Arial"/>
                          <w:b/>
                          <w:caps/>
                          <w:sz w:val="32"/>
                          <w:szCs w:val="28"/>
                        </w:rPr>
                      </w:pPr>
                      <w:r w:rsidRPr="00EF612E">
                        <w:rPr>
                          <w:rFonts w:ascii="Arial" w:hAnsi="Arial" w:cs="Arial"/>
                          <w:b/>
                          <w:caps/>
                          <w:sz w:val="32"/>
                          <w:szCs w:val="28"/>
                        </w:rPr>
                        <w:t>RICHIESTA RIMBORSO FONDO ECONOMALE</w:t>
                      </w:r>
                    </w:p>
                    <w:p w14:paraId="65D47C67" w14:textId="77777777" w:rsidR="0013028F" w:rsidRPr="00EF612E" w:rsidRDefault="0013028F" w:rsidP="0013028F">
                      <w:pPr>
                        <w:pStyle w:val="Nessunaspaziatura"/>
                        <w:spacing w:line="200" w:lineRule="atLeast"/>
                        <w:jc w:val="center"/>
                        <w:rPr>
                          <w:rFonts w:ascii="Arial" w:hAnsi="Arial" w:cs="Arial"/>
                          <w:b/>
                          <w:sz w:val="18"/>
                          <w:szCs w:val="28"/>
                        </w:rPr>
                      </w:pPr>
                      <w:r w:rsidRPr="00EF612E">
                        <w:rPr>
                          <w:rFonts w:ascii="Arial" w:hAnsi="Arial" w:cs="Arial"/>
                          <w:b/>
                          <w:sz w:val="18"/>
                          <w:szCs w:val="28"/>
                        </w:rPr>
                        <w:t>(art. 27 del regolamento di Ateneo per le spese in economia)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6C0767C" w14:textId="3BD9CB74" w:rsidR="0013028F" w:rsidRPr="0019024F" w:rsidRDefault="0013028F" w:rsidP="00997206">
      <w:pPr>
        <w:tabs>
          <w:tab w:val="center" w:pos="2552"/>
          <w:tab w:val="center" w:pos="5387"/>
          <w:tab w:val="center" w:pos="8364"/>
        </w:tabs>
        <w:autoSpaceDE w:val="0"/>
        <w:autoSpaceDN w:val="0"/>
        <w:adjustRightInd w:val="0"/>
        <w:spacing w:after="120" w:line="360" w:lineRule="auto"/>
        <w:ind w:left="-284"/>
        <w:jc w:val="both"/>
        <w:rPr>
          <w:rFonts w:cs="Arial"/>
          <w:color w:val="FF0000"/>
          <w:sz w:val="20"/>
          <w:szCs w:val="20"/>
        </w:rPr>
      </w:pPr>
      <w:r w:rsidRPr="00742733">
        <w:rPr>
          <w:rFonts w:cs="Arial"/>
          <w:sz w:val="20"/>
          <w:szCs w:val="20"/>
        </w:rPr>
        <w:t>Il</w:t>
      </w:r>
      <w:r>
        <w:rPr>
          <w:rFonts w:cs="Arial"/>
          <w:sz w:val="20"/>
          <w:szCs w:val="20"/>
        </w:rPr>
        <w:t>/La</w:t>
      </w:r>
      <w:r w:rsidRPr="00742733">
        <w:rPr>
          <w:rFonts w:cs="Arial"/>
          <w:sz w:val="20"/>
          <w:szCs w:val="20"/>
        </w:rPr>
        <w:t xml:space="preserve"> sottoscritto</w:t>
      </w:r>
      <w:r>
        <w:rPr>
          <w:rFonts w:cs="Arial"/>
          <w:sz w:val="20"/>
          <w:szCs w:val="20"/>
        </w:rPr>
        <w:t xml:space="preserve">/a </w:t>
      </w:r>
      <w:r>
        <w:rPr>
          <w:rFonts w:cs="Arial"/>
          <w:sz w:val="20"/>
          <w:szCs w:val="20"/>
        </w:rPr>
        <w:tab/>
      </w:r>
      <w:r w:rsidRPr="00742733">
        <w:rPr>
          <w:rFonts w:cs="Arial"/>
          <w:sz w:val="20"/>
          <w:szCs w:val="20"/>
        </w:rPr>
        <w:t>_</w:t>
      </w:r>
      <w:r w:rsidR="0080202B">
        <w:rPr>
          <w:rFonts w:cs="Arial"/>
          <w:sz w:val="20"/>
          <w:szCs w:val="20"/>
        </w:rPr>
        <w:t>____________________</w:t>
      </w:r>
      <w:r>
        <w:rPr>
          <w:rFonts w:cs="Arial"/>
          <w:sz w:val="20"/>
          <w:szCs w:val="20"/>
        </w:rPr>
        <w:t>______</w:t>
      </w:r>
      <w:r w:rsidRPr="00742733">
        <w:rPr>
          <w:rFonts w:cs="Arial"/>
          <w:sz w:val="20"/>
          <w:szCs w:val="20"/>
        </w:rPr>
        <w:t>__</w:t>
      </w:r>
      <w:r>
        <w:rPr>
          <w:rFonts w:cs="Arial"/>
          <w:sz w:val="20"/>
          <w:szCs w:val="20"/>
        </w:rPr>
        <w:t>_</w:t>
      </w:r>
      <w:r w:rsidRPr="00742733">
        <w:rPr>
          <w:rFonts w:cs="Arial"/>
          <w:sz w:val="20"/>
          <w:szCs w:val="20"/>
        </w:rPr>
        <w:t>_</w:t>
      </w:r>
      <w:r>
        <w:rPr>
          <w:rFonts w:cs="Arial"/>
          <w:sz w:val="20"/>
          <w:szCs w:val="20"/>
        </w:rPr>
        <w:tab/>
      </w:r>
      <w:r w:rsidRPr="00742733">
        <w:rPr>
          <w:rFonts w:cs="Arial"/>
          <w:sz w:val="20"/>
          <w:szCs w:val="20"/>
        </w:rPr>
        <w:t>___</w:t>
      </w:r>
      <w:r>
        <w:rPr>
          <w:rFonts w:cs="Arial"/>
          <w:sz w:val="20"/>
          <w:szCs w:val="20"/>
        </w:rPr>
        <w:t>__</w:t>
      </w:r>
      <w:r w:rsidRPr="00742733">
        <w:rPr>
          <w:rFonts w:cs="Arial"/>
          <w:sz w:val="20"/>
          <w:szCs w:val="20"/>
        </w:rPr>
        <w:t>_</w:t>
      </w:r>
      <w:r w:rsidRPr="008F16D5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 xml:space="preserve">chiede il rimborso delle spese di seguito elencate, di cui allega </w:t>
      </w:r>
      <w:r w:rsidR="008A6940">
        <w:rPr>
          <w:rFonts w:cs="Arial"/>
          <w:sz w:val="20"/>
          <w:szCs w:val="20"/>
        </w:rPr>
        <w:t>scansione</w:t>
      </w:r>
      <w:r w:rsidR="0096678E">
        <w:rPr>
          <w:rFonts w:cs="Arial"/>
          <w:sz w:val="20"/>
          <w:szCs w:val="20"/>
        </w:rPr>
        <w:t>/originale</w:t>
      </w:r>
      <w:r w:rsidR="008A6940">
        <w:rPr>
          <w:rFonts w:cs="Arial"/>
          <w:sz w:val="20"/>
          <w:szCs w:val="20"/>
        </w:rPr>
        <w:t xml:space="preserve"> de</w:t>
      </w:r>
      <w:r>
        <w:rPr>
          <w:rFonts w:cs="Arial"/>
          <w:sz w:val="20"/>
          <w:szCs w:val="20"/>
        </w:rPr>
        <w:t>l/i seguente/i documento/i di spesa</w:t>
      </w:r>
      <w:r w:rsidRPr="0019024F">
        <w:rPr>
          <w:rFonts w:cs="Arial"/>
          <w:color w:val="FF0000"/>
          <w:sz w:val="20"/>
          <w:szCs w:val="20"/>
        </w:rPr>
        <w:t>:</w:t>
      </w:r>
    </w:p>
    <w:tbl>
      <w:tblPr>
        <w:tblpPr w:leftFromText="141" w:rightFromText="141" w:vertAnchor="text" w:horzAnchor="margin" w:tblpX="-313" w:tblpY="54"/>
        <w:tblW w:w="10333" w:type="dxa"/>
        <w:tblBorders>
          <w:top w:val="single" w:sz="12" w:space="0" w:color="6B4152"/>
          <w:left w:val="single" w:sz="12" w:space="0" w:color="6B4152"/>
          <w:bottom w:val="single" w:sz="12" w:space="0" w:color="6B4152"/>
          <w:right w:val="single" w:sz="12" w:space="0" w:color="6B4152"/>
          <w:insideH w:val="single" w:sz="12" w:space="0" w:color="6B4152"/>
          <w:insideV w:val="single" w:sz="12" w:space="0" w:color="6B4152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36"/>
        <w:gridCol w:w="1276"/>
        <w:gridCol w:w="2551"/>
        <w:gridCol w:w="4394"/>
        <w:gridCol w:w="1276"/>
      </w:tblGrid>
      <w:tr w:rsidR="0013028F" w:rsidRPr="00F63DCB" w14:paraId="717DEF2A" w14:textId="77777777" w:rsidTr="0066250A">
        <w:trPr>
          <w:trHeight w:val="477"/>
        </w:trPr>
        <w:tc>
          <w:tcPr>
            <w:tcW w:w="2112" w:type="dxa"/>
            <w:gridSpan w:val="2"/>
            <w:vAlign w:val="center"/>
          </w:tcPr>
          <w:p w14:paraId="108E3D3B" w14:textId="6DC5720B" w:rsidR="0013028F" w:rsidRPr="00F63DCB" w:rsidRDefault="00251257" w:rsidP="0041506C">
            <w:pPr>
              <w:pStyle w:val="Titolo1"/>
              <w:spacing w:before="60"/>
              <w:rPr>
                <w:rFonts w:ascii="Arial" w:hAnsi="Arial" w:cs="Arial"/>
                <w:color w:val="6B4152"/>
                <w:sz w:val="20"/>
                <w:vertAlign w:val="superscript"/>
              </w:rPr>
            </w:pPr>
            <w:r>
              <w:rPr>
                <w:rFonts w:ascii="Arial" w:hAnsi="Arial" w:cs="Arial"/>
                <w:color w:val="6B4152"/>
                <w:sz w:val="20"/>
              </w:rPr>
              <w:t xml:space="preserve">      </w:t>
            </w:r>
            <w:r w:rsidR="0013028F" w:rsidRPr="0080202B">
              <w:rPr>
                <w:rFonts w:ascii="Arial" w:hAnsi="Arial" w:cs="Arial"/>
                <w:color w:val="6B4152"/>
                <w:sz w:val="20"/>
              </w:rPr>
              <w:t>SC</w:t>
            </w:r>
            <w:r w:rsidR="0013028F" w:rsidRPr="00F63DCB">
              <w:rPr>
                <w:rFonts w:ascii="Arial" w:hAnsi="Arial" w:cs="Arial"/>
                <w:color w:val="6B4152"/>
                <w:sz w:val="20"/>
              </w:rPr>
              <w:t>./FATT.</w:t>
            </w:r>
            <w:r w:rsidR="0013028F" w:rsidRPr="00F63DCB">
              <w:rPr>
                <w:rFonts w:ascii="Arial" w:hAnsi="Arial" w:cs="Arial"/>
                <w:color w:val="6B4152"/>
                <w:sz w:val="20"/>
                <w:vertAlign w:val="superscript"/>
              </w:rPr>
              <w:t>(1)</w:t>
            </w:r>
          </w:p>
          <w:p w14:paraId="3BCFB8A1" w14:textId="651E2310" w:rsidR="0013028F" w:rsidRPr="00F63DCB" w:rsidRDefault="00251257" w:rsidP="0041506C">
            <w:pPr>
              <w:pStyle w:val="Titolo1"/>
              <w:tabs>
                <w:tab w:val="left" w:pos="709"/>
              </w:tabs>
              <w:spacing w:before="40" w:line="160" w:lineRule="atLeast"/>
              <w:rPr>
                <w:rFonts w:ascii="Arial" w:hAnsi="Arial" w:cs="Arial"/>
                <w:b/>
                <w:bCs/>
                <w:color w:val="6B4152"/>
                <w:sz w:val="20"/>
              </w:rPr>
            </w:pPr>
            <w:r>
              <w:rPr>
                <w:rFonts w:ascii="Arial" w:hAnsi="Arial" w:cs="Arial"/>
                <w:color w:val="6B4152"/>
                <w:vertAlign w:val="superscript"/>
              </w:rPr>
              <w:t xml:space="preserve">   </w:t>
            </w:r>
            <w:r w:rsidR="0013028F" w:rsidRPr="00F63DCB">
              <w:rPr>
                <w:rFonts w:ascii="Arial" w:hAnsi="Arial" w:cs="Arial"/>
                <w:color w:val="6B4152"/>
                <w:vertAlign w:val="superscript"/>
              </w:rPr>
              <w:t>n</w:t>
            </w:r>
            <w:r>
              <w:rPr>
                <w:rFonts w:ascii="Arial" w:hAnsi="Arial" w:cs="Arial"/>
                <w:color w:val="6B4152"/>
                <w:vertAlign w:val="superscript"/>
              </w:rPr>
              <w:t>.</w:t>
            </w:r>
            <w:r w:rsidR="0013028F" w:rsidRPr="00F63DCB">
              <w:rPr>
                <w:rFonts w:ascii="Arial" w:hAnsi="Arial" w:cs="Arial"/>
                <w:color w:val="6B4152"/>
                <w:vertAlign w:val="superscript"/>
              </w:rPr>
              <w:tab/>
            </w:r>
            <w:r w:rsidR="0013028F">
              <w:rPr>
                <w:rFonts w:ascii="Arial" w:hAnsi="Arial" w:cs="Arial"/>
                <w:color w:val="6B4152"/>
                <w:vertAlign w:val="superscript"/>
              </w:rPr>
              <w:t xml:space="preserve">     </w:t>
            </w:r>
            <w:r>
              <w:rPr>
                <w:rFonts w:ascii="Arial" w:hAnsi="Arial" w:cs="Arial"/>
                <w:color w:val="6B4152"/>
                <w:vertAlign w:val="superscript"/>
              </w:rPr>
              <w:t xml:space="preserve">  </w:t>
            </w:r>
            <w:r w:rsidR="0013028F" w:rsidRPr="00F63DCB">
              <w:rPr>
                <w:rFonts w:ascii="Arial" w:hAnsi="Arial" w:cs="Arial"/>
                <w:color w:val="6B4152"/>
                <w:vertAlign w:val="superscript"/>
              </w:rPr>
              <w:t>del</w:t>
            </w:r>
          </w:p>
        </w:tc>
        <w:tc>
          <w:tcPr>
            <w:tcW w:w="2551" w:type="dxa"/>
            <w:vAlign w:val="center"/>
          </w:tcPr>
          <w:p w14:paraId="2AEADB2C" w14:textId="77777777" w:rsidR="0013028F" w:rsidRPr="00F63DCB" w:rsidRDefault="0013028F" w:rsidP="0041506C">
            <w:pPr>
              <w:pStyle w:val="Titolo1"/>
              <w:ind w:right="-2"/>
              <w:rPr>
                <w:rFonts w:ascii="Arial" w:hAnsi="Arial" w:cs="Arial"/>
                <w:color w:val="6B4152"/>
                <w:sz w:val="20"/>
              </w:rPr>
            </w:pPr>
            <w:r w:rsidRPr="00F63DCB">
              <w:rPr>
                <w:rFonts w:ascii="Arial" w:hAnsi="Arial" w:cs="Arial"/>
                <w:color w:val="6B4152"/>
                <w:sz w:val="20"/>
              </w:rPr>
              <w:t>DITTA</w:t>
            </w:r>
          </w:p>
        </w:tc>
        <w:tc>
          <w:tcPr>
            <w:tcW w:w="4394" w:type="dxa"/>
            <w:vAlign w:val="center"/>
          </w:tcPr>
          <w:p w14:paraId="0EE6E2EE" w14:textId="77777777" w:rsidR="0013028F" w:rsidRPr="00F63DCB" w:rsidRDefault="0013028F" w:rsidP="0041506C">
            <w:pPr>
              <w:ind w:right="-2"/>
              <w:jc w:val="center"/>
              <w:rPr>
                <w:rFonts w:cs="Arial"/>
                <w:b/>
                <w:bCs/>
                <w:color w:val="6B4152"/>
                <w:sz w:val="20"/>
              </w:rPr>
            </w:pPr>
            <w:r w:rsidRPr="00F63DCB">
              <w:rPr>
                <w:rFonts w:cs="Arial"/>
                <w:b/>
                <w:bCs/>
                <w:color w:val="6B4152"/>
                <w:sz w:val="20"/>
              </w:rPr>
              <w:t>DESCRIZIONE</w:t>
            </w:r>
          </w:p>
        </w:tc>
        <w:tc>
          <w:tcPr>
            <w:tcW w:w="1276" w:type="dxa"/>
            <w:vAlign w:val="center"/>
          </w:tcPr>
          <w:p w14:paraId="4A9C83ED" w14:textId="77777777" w:rsidR="0013028F" w:rsidRPr="00F63DCB" w:rsidRDefault="0013028F" w:rsidP="0041506C">
            <w:pPr>
              <w:ind w:left="-174" w:right="72" w:firstLine="188"/>
              <w:jc w:val="center"/>
              <w:rPr>
                <w:rFonts w:cs="Arial"/>
                <w:b/>
                <w:bCs/>
                <w:color w:val="6B4152"/>
                <w:sz w:val="20"/>
              </w:rPr>
            </w:pPr>
            <w:r w:rsidRPr="00F63DCB">
              <w:rPr>
                <w:rFonts w:cs="Arial"/>
                <w:b/>
                <w:bCs/>
                <w:color w:val="6B4152"/>
                <w:sz w:val="20"/>
              </w:rPr>
              <w:t>IMPORTO</w:t>
            </w:r>
          </w:p>
        </w:tc>
      </w:tr>
      <w:tr w:rsidR="0013028F" w:rsidRPr="00F63DCB" w14:paraId="1A35FF50" w14:textId="77777777" w:rsidTr="0066250A">
        <w:trPr>
          <w:trHeight w:val="374"/>
        </w:trPr>
        <w:tc>
          <w:tcPr>
            <w:tcW w:w="836" w:type="dxa"/>
          </w:tcPr>
          <w:p w14:paraId="074D16D2" w14:textId="696097AA" w:rsidR="0013028F" w:rsidRPr="00F63DCB" w:rsidRDefault="0013028F" w:rsidP="0041506C">
            <w:pPr>
              <w:ind w:right="-2"/>
              <w:jc w:val="both"/>
              <w:rPr>
                <w:rFonts w:cs="Arial"/>
                <w:color w:val="6B4152"/>
                <w:sz w:val="20"/>
              </w:rPr>
            </w:pPr>
          </w:p>
        </w:tc>
        <w:tc>
          <w:tcPr>
            <w:tcW w:w="1276" w:type="dxa"/>
          </w:tcPr>
          <w:p w14:paraId="337133CE" w14:textId="1AF2A2E9" w:rsidR="0013028F" w:rsidRPr="00F63DCB" w:rsidRDefault="0013028F" w:rsidP="0041506C">
            <w:pPr>
              <w:ind w:right="-2"/>
              <w:jc w:val="both"/>
              <w:rPr>
                <w:rFonts w:cs="Arial"/>
                <w:color w:val="6B4152"/>
                <w:sz w:val="20"/>
              </w:rPr>
            </w:pPr>
          </w:p>
        </w:tc>
        <w:tc>
          <w:tcPr>
            <w:tcW w:w="2551" w:type="dxa"/>
          </w:tcPr>
          <w:p w14:paraId="18DD448C" w14:textId="4D42E907" w:rsidR="0013028F" w:rsidRPr="00F63DCB" w:rsidRDefault="0013028F" w:rsidP="0041506C">
            <w:pPr>
              <w:ind w:right="-2"/>
              <w:jc w:val="both"/>
              <w:rPr>
                <w:rFonts w:cs="Arial"/>
                <w:color w:val="6B4152"/>
                <w:sz w:val="20"/>
              </w:rPr>
            </w:pPr>
          </w:p>
        </w:tc>
        <w:tc>
          <w:tcPr>
            <w:tcW w:w="4394" w:type="dxa"/>
            <w:vAlign w:val="center"/>
          </w:tcPr>
          <w:p w14:paraId="7B9B791C" w14:textId="3C5613D0" w:rsidR="0013028F" w:rsidRPr="00F63DCB" w:rsidRDefault="0013028F" w:rsidP="0041506C">
            <w:pPr>
              <w:ind w:right="110"/>
              <w:rPr>
                <w:rFonts w:cs="Arial"/>
                <w:color w:val="6B4152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1682279A" w14:textId="0B75AC0D" w:rsidR="0013028F" w:rsidRPr="00F63DCB" w:rsidRDefault="0013028F" w:rsidP="0041506C">
            <w:pPr>
              <w:ind w:left="14" w:right="110"/>
              <w:jc w:val="right"/>
              <w:rPr>
                <w:rFonts w:cs="Arial"/>
                <w:color w:val="6B4152"/>
                <w:sz w:val="20"/>
              </w:rPr>
            </w:pPr>
          </w:p>
        </w:tc>
      </w:tr>
      <w:tr w:rsidR="0013028F" w:rsidRPr="00F63DCB" w14:paraId="441C8F5C" w14:textId="77777777" w:rsidTr="0066250A">
        <w:trPr>
          <w:trHeight w:val="374"/>
        </w:trPr>
        <w:tc>
          <w:tcPr>
            <w:tcW w:w="836" w:type="dxa"/>
          </w:tcPr>
          <w:p w14:paraId="249054AA" w14:textId="581FF550" w:rsidR="0013028F" w:rsidRPr="00F63DCB" w:rsidRDefault="0013028F" w:rsidP="0041506C">
            <w:pPr>
              <w:ind w:right="-2"/>
              <w:jc w:val="both"/>
              <w:rPr>
                <w:rFonts w:cs="Arial"/>
                <w:color w:val="6B4152"/>
                <w:sz w:val="20"/>
              </w:rPr>
            </w:pPr>
          </w:p>
        </w:tc>
        <w:tc>
          <w:tcPr>
            <w:tcW w:w="1276" w:type="dxa"/>
          </w:tcPr>
          <w:p w14:paraId="500CC4DD" w14:textId="5A4D075A" w:rsidR="0013028F" w:rsidRPr="00F63DCB" w:rsidRDefault="0013028F" w:rsidP="0041506C">
            <w:pPr>
              <w:ind w:right="-2"/>
              <w:jc w:val="both"/>
              <w:rPr>
                <w:rFonts w:cs="Arial"/>
                <w:color w:val="6B4152"/>
                <w:sz w:val="20"/>
              </w:rPr>
            </w:pPr>
          </w:p>
        </w:tc>
        <w:tc>
          <w:tcPr>
            <w:tcW w:w="2551" w:type="dxa"/>
          </w:tcPr>
          <w:p w14:paraId="14E93A97" w14:textId="24F4B192" w:rsidR="0013028F" w:rsidRPr="00F63DCB" w:rsidRDefault="0013028F" w:rsidP="0041506C">
            <w:pPr>
              <w:ind w:right="-2"/>
              <w:jc w:val="both"/>
              <w:rPr>
                <w:rFonts w:cs="Arial"/>
                <w:color w:val="6B4152"/>
                <w:sz w:val="20"/>
              </w:rPr>
            </w:pPr>
          </w:p>
        </w:tc>
        <w:tc>
          <w:tcPr>
            <w:tcW w:w="4394" w:type="dxa"/>
            <w:vAlign w:val="center"/>
          </w:tcPr>
          <w:p w14:paraId="52796056" w14:textId="5F2EE42E" w:rsidR="0013028F" w:rsidRPr="00F63DCB" w:rsidRDefault="0013028F" w:rsidP="0041506C">
            <w:pPr>
              <w:ind w:right="110"/>
              <w:rPr>
                <w:rFonts w:cs="Arial"/>
                <w:color w:val="6B4152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1571A6E6" w14:textId="39A7387D" w:rsidR="0013028F" w:rsidRPr="00F63DCB" w:rsidRDefault="0013028F" w:rsidP="0041506C">
            <w:pPr>
              <w:ind w:left="14" w:right="110"/>
              <w:jc w:val="right"/>
              <w:rPr>
                <w:rFonts w:cs="Arial"/>
                <w:color w:val="6B4152"/>
                <w:sz w:val="20"/>
              </w:rPr>
            </w:pPr>
          </w:p>
        </w:tc>
      </w:tr>
      <w:tr w:rsidR="0013028F" w:rsidRPr="00F63DCB" w14:paraId="7C41080D" w14:textId="77777777" w:rsidTr="0066250A">
        <w:trPr>
          <w:trHeight w:val="374"/>
        </w:trPr>
        <w:tc>
          <w:tcPr>
            <w:tcW w:w="836" w:type="dxa"/>
          </w:tcPr>
          <w:p w14:paraId="16B4930B" w14:textId="77777777" w:rsidR="0013028F" w:rsidRPr="00F63DCB" w:rsidRDefault="0013028F" w:rsidP="0041506C">
            <w:pPr>
              <w:ind w:right="-2"/>
              <w:jc w:val="both"/>
              <w:rPr>
                <w:rFonts w:cs="Arial"/>
                <w:color w:val="6B4152"/>
                <w:sz w:val="20"/>
              </w:rPr>
            </w:pPr>
          </w:p>
        </w:tc>
        <w:tc>
          <w:tcPr>
            <w:tcW w:w="1276" w:type="dxa"/>
          </w:tcPr>
          <w:p w14:paraId="2879BF93" w14:textId="77777777" w:rsidR="0013028F" w:rsidRPr="00F63DCB" w:rsidRDefault="0013028F" w:rsidP="0041506C">
            <w:pPr>
              <w:ind w:right="-2"/>
              <w:jc w:val="both"/>
              <w:rPr>
                <w:rFonts w:cs="Arial"/>
                <w:color w:val="6B4152"/>
                <w:sz w:val="20"/>
              </w:rPr>
            </w:pPr>
          </w:p>
        </w:tc>
        <w:tc>
          <w:tcPr>
            <w:tcW w:w="2551" w:type="dxa"/>
          </w:tcPr>
          <w:p w14:paraId="61B7352E" w14:textId="77777777" w:rsidR="0013028F" w:rsidRPr="00F63DCB" w:rsidRDefault="0013028F" w:rsidP="0041506C">
            <w:pPr>
              <w:ind w:right="-2"/>
              <w:jc w:val="both"/>
              <w:rPr>
                <w:rFonts w:cs="Arial"/>
                <w:color w:val="6B4152"/>
                <w:sz w:val="20"/>
              </w:rPr>
            </w:pPr>
          </w:p>
        </w:tc>
        <w:tc>
          <w:tcPr>
            <w:tcW w:w="4394" w:type="dxa"/>
            <w:vAlign w:val="center"/>
          </w:tcPr>
          <w:p w14:paraId="4C800A30" w14:textId="77777777" w:rsidR="0013028F" w:rsidRPr="00F63DCB" w:rsidRDefault="0013028F" w:rsidP="0041506C">
            <w:pPr>
              <w:ind w:right="110"/>
              <w:rPr>
                <w:rFonts w:cs="Arial"/>
                <w:color w:val="6B4152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6713C387" w14:textId="77777777" w:rsidR="0013028F" w:rsidRPr="00F63DCB" w:rsidRDefault="0013028F" w:rsidP="0041506C">
            <w:pPr>
              <w:ind w:left="14" w:right="110"/>
              <w:jc w:val="right"/>
              <w:rPr>
                <w:rFonts w:cs="Arial"/>
                <w:color w:val="6B4152"/>
                <w:sz w:val="20"/>
              </w:rPr>
            </w:pPr>
          </w:p>
        </w:tc>
      </w:tr>
      <w:tr w:rsidR="0013028F" w:rsidRPr="00F63DCB" w14:paraId="05F79A22" w14:textId="77777777" w:rsidTr="0066250A">
        <w:trPr>
          <w:trHeight w:val="374"/>
        </w:trPr>
        <w:tc>
          <w:tcPr>
            <w:tcW w:w="836" w:type="dxa"/>
          </w:tcPr>
          <w:p w14:paraId="65DEDE25" w14:textId="77777777" w:rsidR="0013028F" w:rsidRPr="00F63DCB" w:rsidRDefault="0013028F" w:rsidP="0041506C">
            <w:pPr>
              <w:ind w:right="-2"/>
              <w:jc w:val="both"/>
              <w:rPr>
                <w:rFonts w:cs="Arial"/>
                <w:color w:val="6B4152"/>
                <w:sz w:val="20"/>
              </w:rPr>
            </w:pPr>
          </w:p>
        </w:tc>
        <w:tc>
          <w:tcPr>
            <w:tcW w:w="1276" w:type="dxa"/>
          </w:tcPr>
          <w:p w14:paraId="31FD225C" w14:textId="77777777" w:rsidR="0013028F" w:rsidRPr="00F63DCB" w:rsidRDefault="0013028F" w:rsidP="0041506C">
            <w:pPr>
              <w:ind w:right="-2"/>
              <w:jc w:val="both"/>
              <w:rPr>
                <w:rFonts w:cs="Arial"/>
                <w:color w:val="6B4152"/>
                <w:sz w:val="20"/>
              </w:rPr>
            </w:pPr>
          </w:p>
        </w:tc>
        <w:tc>
          <w:tcPr>
            <w:tcW w:w="2551" w:type="dxa"/>
          </w:tcPr>
          <w:p w14:paraId="571BF2FF" w14:textId="77777777" w:rsidR="0013028F" w:rsidRPr="00F63DCB" w:rsidRDefault="0013028F" w:rsidP="0041506C">
            <w:pPr>
              <w:ind w:right="-2"/>
              <w:jc w:val="both"/>
              <w:rPr>
                <w:rFonts w:cs="Arial"/>
                <w:color w:val="6B4152"/>
                <w:sz w:val="20"/>
              </w:rPr>
            </w:pPr>
          </w:p>
        </w:tc>
        <w:tc>
          <w:tcPr>
            <w:tcW w:w="4394" w:type="dxa"/>
            <w:vAlign w:val="center"/>
          </w:tcPr>
          <w:p w14:paraId="6645F6BA" w14:textId="77777777" w:rsidR="0013028F" w:rsidRPr="00F63DCB" w:rsidRDefault="0013028F" w:rsidP="0041506C">
            <w:pPr>
              <w:ind w:right="110"/>
              <w:rPr>
                <w:rFonts w:cs="Arial"/>
                <w:color w:val="6B4152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25173276" w14:textId="77777777" w:rsidR="0013028F" w:rsidRPr="00F63DCB" w:rsidRDefault="0013028F" w:rsidP="0041506C">
            <w:pPr>
              <w:ind w:left="14" w:right="110"/>
              <w:jc w:val="right"/>
              <w:rPr>
                <w:rFonts w:cs="Arial"/>
                <w:color w:val="6B4152"/>
                <w:sz w:val="20"/>
              </w:rPr>
            </w:pPr>
          </w:p>
        </w:tc>
      </w:tr>
      <w:tr w:rsidR="0013028F" w:rsidRPr="00F63DCB" w14:paraId="53801670" w14:textId="77777777" w:rsidTr="00251257">
        <w:trPr>
          <w:cantSplit/>
          <w:trHeight w:val="536"/>
        </w:trPr>
        <w:tc>
          <w:tcPr>
            <w:tcW w:w="9057" w:type="dxa"/>
            <w:gridSpan w:val="4"/>
          </w:tcPr>
          <w:p w14:paraId="06E0C5D9" w14:textId="77777777" w:rsidR="0013028F" w:rsidRPr="00251257" w:rsidRDefault="0013028F" w:rsidP="0041506C">
            <w:pPr>
              <w:tabs>
                <w:tab w:val="left" w:pos="252"/>
                <w:tab w:val="left" w:pos="7371"/>
              </w:tabs>
              <w:spacing w:before="120"/>
              <w:rPr>
                <w:rFonts w:cs="Arial"/>
                <w:bCs/>
                <w:sz w:val="18"/>
              </w:rPr>
            </w:pPr>
            <w:r w:rsidRPr="00251257">
              <w:rPr>
                <w:rFonts w:cs="Arial"/>
                <w:bCs/>
                <w:sz w:val="20"/>
                <w:vertAlign w:val="superscript"/>
              </w:rPr>
              <w:t>(1)</w:t>
            </w:r>
            <w:r w:rsidRPr="00251257">
              <w:rPr>
                <w:rFonts w:cs="Arial"/>
                <w:bCs/>
                <w:sz w:val="18"/>
              </w:rPr>
              <w:tab/>
              <w:t>scontrino o ricevuta fiscale fino a € 100,00 + IVA</w:t>
            </w:r>
          </w:p>
          <w:p w14:paraId="7812D1D9" w14:textId="77777777" w:rsidR="0013028F" w:rsidRPr="00F63DCB" w:rsidRDefault="0013028F" w:rsidP="0041506C">
            <w:pPr>
              <w:tabs>
                <w:tab w:val="left" w:pos="252"/>
                <w:tab w:val="left" w:pos="7230"/>
              </w:tabs>
              <w:rPr>
                <w:rFonts w:cs="Arial"/>
                <w:bCs/>
                <w:color w:val="6B4152"/>
                <w:sz w:val="18"/>
              </w:rPr>
            </w:pPr>
            <w:r w:rsidRPr="00251257">
              <w:rPr>
                <w:rFonts w:cs="Arial"/>
                <w:bCs/>
                <w:sz w:val="18"/>
              </w:rPr>
              <w:tab/>
              <w:t>fattura elettronica intestata a UNIVPM quietanzata oltre € 100,00 + IVA</w:t>
            </w:r>
            <w:r w:rsidRPr="00F63DCB">
              <w:rPr>
                <w:rFonts w:cs="Arial"/>
                <w:bCs/>
                <w:color w:val="6B4152"/>
                <w:sz w:val="18"/>
              </w:rPr>
              <w:tab/>
            </w:r>
            <w:r w:rsidRPr="00F63DCB">
              <w:rPr>
                <w:rFonts w:cs="Arial"/>
                <w:b/>
                <w:bCs/>
                <w:color w:val="6B4152"/>
                <w:sz w:val="20"/>
              </w:rPr>
              <w:t>TOTALE</w:t>
            </w:r>
          </w:p>
        </w:tc>
        <w:tc>
          <w:tcPr>
            <w:tcW w:w="1276" w:type="dxa"/>
            <w:vAlign w:val="center"/>
          </w:tcPr>
          <w:p w14:paraId="05095EA2" w14:textId="5D12F44C" w:rsidR="0013028F" w:rsidRPr="00F63DCB" w:rsidRDefault="0013028F" w:rsidP="0041506C">
            <w:pPr>
              <w:spacing w:before="240"/>
              <w:ind w:right="74"/>
              <w:jc w:val="right"/>
              <w:rPr>
                <w:rFonts w:cs="Arial"/>
                <w:color w:val="6B4152"/>
                <w:sz w:val="20"/>
              </w:rPr>
            </w:pPr>
          </w:p>
        </w:tc>
      </w:tr>
    </w:tbl>
    <w:p w14:paraId="73E99941" w14:textId="77777777" w:rsidR="0013028F" w:rsidRPr="0086723B" w:rsidRDefault="0013028F" w:rsidP="0013028F">
      <w:pPr>
        <w:autoSpaceDE w:val="0"/>
        <w:autoSpaceDN w:val="0"/>
        <w:adjustRightInd w:val="0"/>
        <w:spacing w:before="240" w:line="360" w:lineRule="auto"/>
        <w:jc w:val="both"/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>DICHIARA che la spesa, pertinente al progetto di seguito indicato, è stata necessaria</w:t>
      </w:r>
      <w:r w:rsidRPr="0086723B">
        <w:rPr>
          <w:rFonts w:cs="Arial"/>
          <w:b/>
          <w:sz w:val="20"/>
          <w:szCs w:val="20"/>
        </w:rPr>
        <w:t xml:space="preserve"> per le seguenti motivazioni di urgenza, indifferibilità e contingenza:</w:t>
      </w:r>
    </w:p>
    <w:p w14:paraId="63A95942" w14:textId="26717122" w:rsidR="0013028F" w:rsidRDefault="0080202B" w:rsidP="0013028F">
      <w:pPr>
        <w:autoSpaceDE w:val="0"/>
        <w:autoSpaceDN w:val="0"/>
        <w:adjustRightInd w:val="0"/>
        <w:spacing w:before="240" w:line="360" w:lineRule="auto"/>
        <w:jc w:val="both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____________________________________________</w:t>
      </w:r>
      <w:r w:rsidR="00DB625F">
        <w:rPr>
          <w:rFonts w:cs="Arial"/>
          <w:sz w:val="20"/>
          <w:szCs w:val="20"/>
        </w:rPr>
        <w:t>_____</w:t>
      </w:r>
      <w:r w:rsidR="0013028F">
        <w:rPr>
          <w:rFonts w:cs="Arial"/>
          <w:sz w:val="20"/>
          <w:szCs w:val="20"/>
        </w:rPr>
        <w:t>________________________________________</w:t>
      </w:r>
    </w:p>
    <w:p w14:paraId="72D2228C" w14:textId="22F8638A" w:rsidR="0013028F" w:rsidRPr="00164408" w:rsidRDefault="0013028F" w:rsidP="0013028F">
      <w:pPr>
        <w:autoSpaceDE w:val="0"/>
        <w:autoSpaceDN w:val="0"/>
        <w:adjustRightInd w:val="0"/>
        <w:spacing w:before="240" w:line="360" w:lineRule="auto"/>
        <w:jc w:val="both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Progett</w:t>
      </w:r>
      <w:r w:rsidR="00B5053B">
        <w:rPr>
          <w:rFonts w:cs="Arial"/>
          <w:sz w:val="20"/>
          <w:szCs w:val="20"/>
        </w:rPr>
        <w:t xml:space="preserve">o: </w:t>
      </w:r>
      <w:r w:rsidR="005C535E">
        <w:rPr>
          <w:rFonts w:cs="Arial"/>
          <w:sz w:val="20"/>
          <w:szCs w:val="20"/>
        </w:rPr>
        <w:t>____________</w:t>
      </w:r>
      <w:r w:rsidRPr="00164408">
        <w:rPr>
          <w:rFonts w:cs="Arial"/>
          <w:sz w:val="20"/>
          <w:szCs w:val="20"/>
        </w:rPr>
        <w:t>_____</w:t>
      </w:r>
      <w:r>
        <w:rPr>
          <w:rFonts w:cs="Arial"/>
          <w:sz w:val="20"/>
          <w:szCs w:val="20"/>
        </w:rPr>
        <w:t>_________________________________________________</w:t>
      </w:r>
      <w:r w:rsidRPr="00164408">
        <w:rPr>
          <w:rFonts w:cs="Arial"/>
          <w:sz w:val="20"/>
          <w:szCs w:val="20"/>
        </w:rPr>
        <w:t>_______________</w:t>
      </w:r>
    </w:p>
    <w:p w14:paraId="295B7D03" w14:textId="77777777" w:rsidR="0013028F" w:rsidRPr="00164408" w:rsidRDefault="0013028F" w:rsidP="0013028F">
      <w:pPr>
        <w:pStyle w:val="Intestazione"/>
        <w:tabs>
          <w:tab w:val="clear" w:pos="4819"/>
          <w:tab w:val="clear" w:pos="9638"/>
          <w:tab w:val="center" w:pos="1985"/>
          <w:tab w:val="center" w:pos="7655"/>
        </w:tabs>
        <w:spacing w:before="240" w:after="240"/>
        <w:jc w:val="both"/>
        <w:rPr>
          <w:rFonts w:cs="Arial"/>
          <w:sz w:val="20"/>
        </w:rPr>
      </w:pPr>
      <w:r w:rsidRPr="00164408">
        <w:rPr>
          <w:rFonts w:cs="Arial"/>
          <w:sz w:val="20"/>
        </w:rPr>
        <w:tab/>
        <w:t>IL RICHIEDENTE</w:t>
      </w:r>
      <w:r w:rsidRPr="00164408">
        <w:rPr>
          <w:rFonts w:cs="Arial"/>
          <w:sz w:val="20"/>
        </w:rPr>
        <w:tab/>
        <w:t>IL TITOLARE DEL FONDO</w:t>
      </w:r>
    </w:p>
    <w:p w14:paraId="35D7AC44" w14:textId="77777777" w:rsidR="0013028F" w:rsidRPr="00164408" w:rsidRDefault="0013028F" w:rsidP="0013028F">
      <w:pPr>
        <w:pStyle w:val="Intestazione"/>
        <w:tabs>
          <w:tab w:val="clear" w:pos="4819"/>
          <w:tab w:val="clear" w:pos="9638"/>
          <w:tab w:val="center" w:pos="1985"/>
          <w:tab w:val="center" w:pos="7655"/>
        </w:tabs>
        <w:spacing w:after="240"/>
        <w:jc w:val="both"/>
        <w:rPr>
          <w:rFonts w:cs="Arial"/>
          <w:sz w:val="20"/>
        </w:rPr>
      </w:pPr>
      <w:r w:rsidRPr="00164408">
        <w:rPr>
          <w:rFonts w:cs="Arial"/>
          <w:sz w:val="20"/>
        </w:rPr>
        <w:tab/>
        <w:t>___________________________________</w:t>
      </w:r>
      <w:r w:rsidRPr="00164408">
        <w:rPr>
          <w:rFonts w:cs="Arial"/>
          <w:sz w:val="20"/>
        </w:rPr>
        <w:tab/>
        <w:t>____________________________________</w:t>
      </w:r>
    </w:p>
    <w:p w14:paraId="78CC6558" w14:textId="51752B88" w:rsidR="00400DEC" w:rsidRDefault="00400DEC" w:rsidP="0013028F">
      <w:pPr>
        <w:pStyle w:val="Intestazione"/>
        <w:tabs>
          <w:tab w:val="center" w:pos="1985"/>
          <w:tab w:val="center" w:pos="7655"/>
        </w:tabs>
        <w:spacing w:before="480" w:after="240"/>
        <w:jc w:val="both"/>
        <w:rPr>
          <w:rFonts w:cs="Arial"/>
          <w:sz w:val="20"/>
        </w:rPr>
      </w:pPr>
      <w:r>
        <w:rPr>
          <w:rFonts w:cs="Arial"/>
          <w:sz w:val="20"/>
        </w:rPr>
        <w:t xml:space="preserve">Richiesta presentata il </w:t>
      </w:r>
      <w:r w:rsidR="005C535E">
        <w:rPr>
          <w:rFonts w:cs="Arial"/>
          <w:sz w:val="20"/>
        </w:rPr>
        <w:t>…………………………</w:t>
      </w:r>
    </w:p>
    <w:p w14:paraId="2DF884D2" w14:textId="1CAA0C01" w:rsidR="0013028F" w:rsidRPr="00164408" w:rsidRDefault="0013028F" w:rsidP="005E4B2E">
      <w:pPr>
        <w:pStyle w:val="Intestazione"/>
        <w:tabs>
          <w:tab w:val="center" w:pos="1985"/>
          <w:tab w:val="center" w:pos="7655"/>
        </w:tabs>
        <w:spacing w:after="240"/>
        <w:jc w:val="both"/>
        <w:rPr>
          <w:rFonts w:cs="Arial"/>
          <w:sz w:val="20"/>
        </w:rPr>
      </w:pPr>
      <w:r w:rsidRPr="00164408">
        <w:rPr>
          <w:rFonts w:cs="Arial"/>
          <w:sz w:val="20"/>
        </w:rPr>
        <w:t xml:space="preserve">Considerata la regolarità e vista la disponibilità di bilancio, si autorizza a procedere al rimborso di € </w:t>
      </w:r>
      <w:r w:rsidR="005C535E">
        <w:rPr>
          <w:rFonts w:cs="Arial"/>
          <w:sz w:val="20"/>
        </w:rPr>
        <w:t>……………..</w:t>
      </w:r>
    </w:p>
    <w:p w14:paraId="320C3725" w14:textId="649B51B1" w:rsidR="0013028F" w:rsidRDefault="0013028F" w:rsidP="0013028F">
      <w:pPr>
        <w:pStyle w:val="Intestazione"/>
        <w:tabs>
          <w:tab w:val="clear" w:pos="4819"/>
          <w:tab w:val="clear" w:pos="9638"/>
          <w:tab w:val="center" w:pos="8222"/>
        </w:tabs>
        <w:spacing w:before="480"/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ab/>
      </w:r>
      <w:r w:rsidR="002653D9">
        <w:rPr>
          <w:rFonts w:cs="Arial"/>
          <w:sz w:val="22"/>
          <w:szCs w:val="22"/>
        </w:rPr>
        <w:t>La</w:t>
      </w:r>
      <w:r>
        <w:rPr>
          <w:rFonts w:cs="Arial"/>
          <w:sz w:val="22"/>
          <w:szCs w:val="22"/>
        </w:rPr>
        <w:t xml:space="preserve"> Responsabile Amministrativ</w:t>
      </w:r>
      <w:r w:rsidR="002653D9">
        <w:rPr>
          <w:rFonts w:cs="Arial"/>
          <w:sz w:val="22"/>
          <w:szCs w:val="22"/>
        </w:rPr>
        <w:t>a</w:t>
      </w:r>
    </w:p>
    <w:p w14:paraId="19AC4B87" w14:textId="77777777" w:rsidR="0013028F" w:rsidRDefault="0013028F" w:rsidP="0013028F">
      <w:pPr>
        <w:pStyle w:val="Intestazione"/>
        <w:tabs>
          <w:tab w:val="clear" w:pos="4819"/>
          <w:tab w:val="clear" w:pos="9638"/>
          <w:tab w:val="center" w:pos="8222"/>
        </w:tabs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ab/>
        <w:t>Dott.ssa Sara Carbonari</w:t>
      </w:r>
    </w:p>
    <w:p w14:paraId="01DA3FA8" w14:textId="1437D075" w:rsidR="0013028F" w:rsidRDefault="0013028F" w:rsidP="0013028F">
      <w:pPr>
        <w:pStyle w:val="Intestazione"/>
        <w:tabs>
          <w:tab w:val="clear" w:pos="4819"/>
          <w:tab w:val="clear" w:pos="9638"/>
          <w:tab w:val="center" w:pos="8222"/>
        </w:tabs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ab/>
      </w:r>
    </w:p>
    <w:p w14:paraId="2CC8B9B1" w14:textId="69F67E59" w:rsidR="0013028F" w:rsidRDefault="0013028F" w:rsidP="0013028F">
      <w:pPr>
        <w:pStyle w:val="Intestazione"/>
        <w:tabs>
          <w:tab w:val="clear" w:pos="4819"/>
          <w:tab w:val="clear" w:pos="9638"/>
          <w:tab w:val="center" w:pos="8222"/>
        </w:tabs>
        <w:jc w:val="right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__________________________</w:t>
      </w:r>
    </w:p>
    <w:p w14:paraId="5DF1FE28" w14:textId="305A1C9C" w:rsidR="005A3F2D" w:rsidRPr="00490B3F" w:rsidRDefault="00997206" w:rsidP="00490B3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1" behindDoc="0" locked="0" layoutInCell="1" allowOverlap="1" wp14:anchorId="2479C63E" wp14:editId="114F719F">
                <wp:simplePos x="0" y="0"/>
                <wp:positionH relativeFrom="margin">
                  <wp:posOffset>-24765</wp:posOffset>
                </wp:positionH>
                <wp:positionV relativeFrom="page">
                  <wp:posOffset>9267825</wp:posOffset>
                </wp:positionV>
                <wp:extent cx="6370320" cy="762000"/>
                <wp:effectExtent l="0" t="0" r="11430" b="19050"/>
                <wp:wrapSquare wrapText="bothSides"/>
                <wp:docPr id="21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032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E4040D" w14:textId="77777777" w:rsidR="005E4B2E" w:rsidRPr="005E4B2E" w:rsidRDefault="005E4B2E">
                            <w:pPr>
                              <w:rPr>
                                <w:sz w:val="12"/>
                                <w:szCs w:val="12"/>
                                <w:lang w:val="en-GB"/>
                              </w:rPr>
                            </w:pPr>
                          </w:p>
                          <w:p w14:paraId="38C45BEF" w14:textId="040150AB" w:rsidR="00864C8E" w:rsidRDefault="00400DEC">
                            <w:r w:rsidRPr="005E01E5">
                              <w:t>Reg. DGU</w:t>
                            </w:r>
                            <w:r w:rsidR="00D46299" w:rsidRPr="005E01E5">
                              <w:t xml:space="preserve"> ………….…….. </w:t>
                            </w:r>
                            <w:r w:rsidR="00997206" w:rsidRPr="005E01E5">
                              <w:t xml:space="preserve">      /     </w:t>
                            </w:r>
                            <w:r w:rsidR="00D46299" w:rsidRPr="00997206">
                              <w:t xml:space="preserve">Reg. Fatt. ………………… </w:t>
                            </w:r>
                            <w:r w:rsidR="00997206" w:rsidRPr="00997206">
                              <w:t xml:space="preserve">  </w:t>
                            </w:r>
                            <w:r w:rsidR="00997206">
                              <w:t xml:space="preserve">            </w:t>
                            </w:r>
                            <w:r w:rsidR="00D46299" w:rsidRPr="00997206">
                              <w:t xml:space="preserve">Reg. </w:t>
                            </w:r>
                            <w:r w:rsidR="00D46299" w:rsidRPr="00D46299">
                              <w:t>Fondo ………</w:t>
                            </w:r>
                            <w:r w:rsidR="00F96C96">
                              <w:t>…</w:t>
                            </w:r>
                            <w:r w:rsidR="00D46299" w:rsidRPr="00D46299">
                              <w:t>……….</w:t>
                            </w:r>
                          </w:p>
                          <w:p w14:paraId="32E9AF67" w14:textId="77777777" w:rsidR="005E4B2E" w:rsidRDefault="005E4B2E"/>
                          <w:p w14:paraId="243E56B5" w14:textId="0308D3CA" w:rsidR="00D46299" w:rsidRPr="00D46299" w:rsidRDefault="00D46299">
                            <w:r>
                              <w:t>Coge</w:t>
                            </w:r>
                            <w:r w:rsidR="005E4B2E">
                              <w:t xml:space="preserve"> …………….. </w:t>
                            </w:r>
                            <w:r w:rsidR="00997206">
                              <w:t xml:space="preserve">                         </w:t>
                            </w:r>
                            <w:r w:rsidR="005E4B2E">
                              <w:t>Coan …………………</w:t>
                            </w:r>
                            <w:r w:rsidR="005E01E5">
                              <w:tab/>
                            </w:r>
                            <w:r w:rsidR="005E01E5">
                              <w:tab/>
                              <w:t xml:space="preserve">   Data bonifico ………………..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79C63E" id="Casella di testo 2" o:spid="_x0000_s1027" type="#_x0000_t202" style="position:absolute;margin-left:-1.95pt;margin-top:729.75pt;width:501.6pt;height:60pt;z-index:251658241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">
                <v:textbox>
                  <w:txbxContent>
                    <w:p w14:paraId="34E4040D" w14:textId="77777777" w:rsidR="005E4B2E" w:rsidRPr="005E4B2E" w:rsidRDefault="005E4B2E">
                      <w:pPr>
                        <w:rPr>
                          <w:sz w:val="12"/>
                          <w:szCs w:val="12"/>
                          <w:lang w:val="en-GB"/>
                        </w:rPr>
                      </w:pPr>
                    </w:p>
                    <w:p w14:paraId="38C45BEF" w14:textId="040150AB" w:rsidR="00864C8E" w:rsidRDefault="00400DEC">
                      <w:r w:rsidRPr="005E01E5">
                        <w:t>Reg. DGU</w:t>
                      </w:r>
                      <w:r w:rsidR="00D46299" w:rsidRPr="005E01E5">
                        <w:t xml:space="preserve"> ………….…….. </w:t>
                      </w:r>
                      <w:r w:rsidR="00997206" w:rsidRPr="005E01E5">
                        <w:t xml:space="preserve">      /     </w:t>
                      </w:r>
                      <w:r w:rsidR="00D46299" w:rsidRPr="00997206">
                        <w:t xml:space="preserve">Reg. Fatt. ………………… </w:t>
                      </w:r>
                      <w:r w:rsidR="00997206" w:rsidRPr="00997206">
                        <w:t xml:space="preserve">  </w:t>
                      </w:r>
                      <w:r w:rsidR="00997206">
                        <w:t xml:space="preserve">            </w:t>
                      </w:r>
                      <w:r w:rsidR="00D46299" w:rsidRPr="00997206">
                        <w:t xml:space="preserve">Reg. </w:t>
                      </w:r>
                      <w:r w:rsidR="00D46299" w:rsidRPr="00D46299">
                        <w:t>Fondo ………</w:t>
                      </w:r>
                      <w:r w:rsidR="00F96C96">
                        <w:t>…</w:t>
                      </w:r>
                      <w:r w:rsidR="00D46299" w:rsidRPr="00D46299">
                        <w:t>……….</w:t>
                      </w:r>
                    </w:p>
                    <w:p w14:paraId="32E9AF67" w14:textId="77777777" w:rsidR="005E4B2E" w:rsidRDefault="005E4B2E"/>
                    <w:p w14:paraId="243E56B5" w14:textId="0308D3CA" w:rsidR="00D46299" w:rsidRPr="00D46299" w:rsidRDefault="00D46299">
                      <w:r>
                        <w:t>Coge</w:t>
                      </w:r>
                      <w:r w:rsidR="005E4B2E">
                        <w:t xml:space="preserve"> …………….. </w:t>
                      </w:r>
                      <w:r w:rsidR="00997206">
                        <w:t xml:space="preserve">                         </w:t>
                      </w:r>
                      <w:r w:rsidR="005E4B2E">
                        <w:t>Coan …………………</w:t>
                      </w:r>
                      <w:r w:rsidR="005E01E5">
                        <w:tab/>
                      </w:r>
                      <w:r w:rsidR="005E01E5">
                        <w:tab/>
                        <w:t xml:space="preserve">   Data bonifico ………………..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</w:p>
    <w:sectPr w:rsidR="005A3F2D" w:rsidRPr="00490B3F" w:rsidSect="00501473">
      <w:headerReference w:type="default" r:id="rId11"/>
      <w:footerReference w:type="default" r:id="rId12"/>
      <w:pgSz w:w="11907" w:h="16840" w:code="9"/>
      <w:pgMar w:top="2552" w:right="850" w:bottom="709" w:left="1134" w:header="0" w:footer="283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E3ABEA" w14:textId="77777777" w:rsidR="00AA0E1E" w:rsidRDefault="00AA0E1E" w:rsidP="00183618">
      <w:r>
        <w:separator/>
      </w:r>
    </w:p>
  </w:endnote>
  <w:endnote w:type="continuationSeparator" w:id="0">
    <w:p w14:paraId="31EC268E" w14:textId="77777777" w:rsidR="00AA0E1E" w:rsidRDefault="00AA0E1E" w:rsidP="00183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51F654" w14:textId="6FDF4D9C" w:rsidR="009F5521" w:rsidRPr="00A27992" w:rsidRDefault="00A17EFF" w:rsidP="008C6A33">
    <w:pPr>
      <w:pStyle w:val="Pidipagina"/>
      <w:tabs>
        <w:tab w:val="left" w:pos="2268"/>
      </w:tabs>
      <w:rPr>
        <w:sz w:val="12"/>
        <w:szCs w:val="16"/>
      </w:rPr>
    </w:pPr>
    <w:r>
      <w:rPr>
        <w:sz w:val="12"/>
        <w:szCs w:val="16"/>
      </w:rPr>
      <w:tab/>
    </w:r>
    <w:r w:rsidR="008C6A33">
      <w:rPr>
        <w:sz w:val="12"/>
        <w:szCs w:val="16"/>
      </w:rPr>
      <w:tab/>
    </w:r>
    <w:r>
      <w:rPr>
        <w:sz w:val="12"/>
        <w:szCs w:val="16"/>
      </w:rPr>
      <w:tab/>
    </w:r>
  </w:p>
  <w:p w14:paraId="5563C0CB" w14:textId="77777777" w:rsidR="00D03813" w:rsidRPr="00A27992" w:rsidRDefault="00D03813" w:rsidP="00FC066B">
    <w:pPr>
      <w:pStyle w:val="Pidipagina"/>
      <w:ind w:left="-630"/>
      <w:rPr>
        <w:snapToGrid w:val="0"/>
        <w:sz w:val="12"/>
        <w:szCs w:val="16"/>
      </w:rPr>
    </w:pPr>
  </w:p>
  <w:p w14:paraId="6EE80223" w14:textId="77777777" w:rsidR="00D03F4F" w:rsidRDefault="00D03F4F" w:rsidP="00FC066B">
    <w:pPr>
      <w:pStyle w:val="Pidipagina"/>
      <w:ind w:left="-630"/>
      <w:rPr>
        <w:snapToGrid w:val="0"/>
        <w:sz w:val="12"/>
        <w:szCs w:val="16"/>
      </w:rPr>
    </w:pPr>
  </w:p>
  <w:p w14:paraId="55A6E31D" w14:textId="77777777" w:rsidR="00D03F4F" w:rsidRDefault="00D03F4F" w:rsidP="00FC066B">
    <w:pPr>
      <w:pStyle w:val="Pidipagina"/>
      <w:ind w:left="-630"/>
      <w:rPr>
        <w:snapToGrid w:val="0"/>
        <w:sz w:val="12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ACA0EA" w14:textId="77777777" w:rsidR="00AA0E1E" w:rsidRDefault="00AA0E1E" w:rsidP="00183618">
      <w:r>
        <w:separator/>
      </w:r>
    </w:p>
  </w:footnote>
  <w:footnote w:type="continuationSeparator" w:id="0">
    <w:p w14:paraId="437E19AD" w14:textId="77777777" w:rsidR="00AA0E1E" w:rsidRDefault="00AA0E1E" w:rsidP="001836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7C0D73" w14:textId="39E3DD4A" w:rsidR="000B48B1" w:rsidRDefault="004547CC" w:rsidP="0041506C">
    <w:pPr>
      <w:ind w:left="-851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A633BCC" wp14:editId="0BF9E6DE">
              <wp:simplePos x="0" y="0"/>
              <wp:positionH relativeFrom="column">
                <wp:posOffset>-716280</wp:posOffset>
              </wp:positionH>
              <wp:positionV relativeFrom="page">
                <wp:posOffset>3331845</wp:posOffset>
              </wp:positionV>
              <wp:extent cx="216535" cy="0"/>
              <wp:effectExtent l="0" t="0" r="31115" b="19050"/>
              <wp:wrapThrough wrapText="right">
                <wp:wrapPolygon edited="0">
                  <wp:start x="0" y="-1"/>
                  <wp:lineTo x="0" y="-1"/>
                  <wp:lineTo x="22804" y="-1"/>
                  <wp:lineTo x="22804" y="-1"/>
                  <wp:lineTo x="0" y="-1"/>
                </wp:wrapPolygon>
              </wp:wrapThrough>
              <wp:docPr id="4" name="Connettore dirit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16535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FCBBEEE" id="Connettore diritto 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from="-56.4pt,262.35pt" to="-39.35pt,26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" strokecolor="gray [1629]" strokeweight="1.5pt">
              <v:stroke joinstyle="miter"/>
              <w10:wrap type="through" side="right" anchory="page"/>
            </v:line>
          </w:pict>
        </mc:Fallback>
      </mc:AlternateContent>
    </w:r>
    <w:r w:rsidR="007A44A2" w:rsidRPr="007A44A2">
      <w:rPr>
        <w:noProof/>
      </w:rPr>
      <w:drawing>
        <wp:inline distT="0" distB="0" distL="0" distR="0" wp14:anchorId="75AD2C3B" wp14:editId="65D91678">
          <wp:extent cx="7560000" cy="1436182"/>
          <wp:effectExtent l="0" t="0" r="0" b="0"/>
          <wp:docPr id="163344119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9744374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60000" cy="14361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782551"/>
    <w:multiLevelType w:val="hybridMultilevel"/>
    <w:tmpl w:val="9ED26300"/>
    <w:lvl w:ilvl="0" w:tplc="802A3390">
      <w:numFmt w:val="bullet"/>
      <w:lvlText w:val=""/>
      <w:lvlJc w:val="left"/>
      <w:pPr>
        <w:ind w:left="1190" w:hanging="361"/>
      </w:pPr>
      <w:rPr>
        <w:rFonts w:ascii="Symbol" w:eastAsia="Symbol" w:hAnsi="Symbol" w:cs="Symbol" w:hint="default"/>
        <w:w w:val="100"/>
        <w:sz w:val="22"/>
        <w:szCs w:val="22"/>
        <w:lang w:val="it-IT" w:eastAsia="it-IT" w:bidi="it-IT"/>
      </w:rPr>
    </w:lvl>
    <w:lvl w:ilvl="1" w:tplc="873694B0">
      <w:numFmt w:val="bullet"/>
      <w:lvlText w:val="•"/>
      <w:lvlJc w:val="left"/>
      <w:pPr>
        <w:ind w:left="1806" w:hanging="361"/>
      </w:pPr>
      <w:rPr>
        <w:rFonts w:hint="default"/>
        <w:lang w:val="it-IT" w:eastAsia="it-IT" w:bidi="it-IT"/>
      </w:rPr>
    </w:lvl>
    <w:lvl w:ilvl="2" w:tplc="982E9402">
      <w:numFmt w:val="bullet"/>
      <w:lvlText w:val="•"/>
      <w:lvlJc w:val="left"/>
      <w:pPr>
        <w:ind w:left="2412" w:hanging="361"/>
      </w:pPr>
      <w:rPr>
        <w:rFonts w:hint="default"/>
        <w:lang w:val="it-IT" w:eastAsia="it-IT" w:bidi="it-IT"/>
      </w:rPr>
    </w:lvl>
    <w:lvl w:ilvl="3" w:tplc="99A280BE">
      <w:numFmt w:val="bullet"/>
      <w:lvlText w:val="•"/>
      <w:lvlJc w:val="left"/>
      <w:pPr>
        <w:ind w:left="3018" w:hanging="361"/>
      </w:pPr>
      <w:rPr>
        <w:rFonts w:hint="default"/>
        <w:lang w:val="it-IT" w:eastAsia="it-IT" w:bidi="it-IT"/>
      </w:rPr>
    </w:lvl>
    <w:lvl w:ilvl="4" w:tplc="5906CDC6">
      <w:numFmt w:val="bullet"/>
      <w:lvlText w:val="•"/>
      <w:lvlJc w:val="left"/>
      <w:pPr>
        <w:ind w:left="3625" w:hanging="361"/>
      </w:pPr>
      <w:rPr>
        <w:rFonts w:hint="default"/>
        <w:lang w:val="it-IT" w:eastAsia="it-IT" w:bidi="it-IT"/>
      </w:rPr>
    </w:lvl>
    <w:lvl w:ilvl="5" w:tplc="A9386C68">
      <w:numFmt w:val="bullet"/>
      <w:lvlText w:val="•"/>
      <w:lvlJc w:val="left"/>
      <w:pPr>
        <w:ind w:left="4231" w:hanging="361"/>
      </w:pPr>
      <w:rPr>
        <w:rFonts w:hint="default"/>
        <w:lang w:val="it-IT" w:eastAsia="it-IT" w:bidi="it-IT"/>
      </w:rPr>
    </w:lvl>
    <w:lvl w:ilvl="6" w:tplc="6026F1C0">
      <w:numFmt w:val="bullet"/>
      <w:lvlText w:val="•"/>
      <w:lvlJc w:val="left"/>
      <w:pPr>
        <w:ind w:left="4837" w:hanging="361"/>
      </w:pPr>
      <w:rPr>
        <w:rFonts w:hint="default"/>
        <w:lang w:val="it-IT" w:eastAsia="it-IT" w:bidi="it-IT"/>
      </w:rPr>
    </w:lvl>
    <w:lvl w:ilvl="7" w:tplc="18CCD232">
      <w:numFmt w:val="bullet"/>
      <w:lvlText w:val="•"/>
      <w:lvlJc w:val="left"/>
      <w:pPr>
        <w:ind w:left="5444" w:hanging="361"/>
      </w:pPr>
      <w:rPr>
        <w:rFonts w:hint="default"/>
        <w:lang w:val="it-IT" w:eastAsia="it-IT" w:bidi="it-IT"/>
      </w:rPr>
    </w:lvl>
    <w:lvl w:ilvl="8" w:tplc="75909E98">
      <w:numFmt w:val="bullet"/>
      <w:lvlText w:val="•"/>
      <w:lvlJc w:val="left"/>
      <w:pPr>
        <w:ind w:left="6050" w:hanging="361"/>
      </w:pPr>
      <w:rPr>
        <w:rFonts w:hint="default"/>
        <w:lang w:val="it-IT" w:eastAsia="it-IT" w:bidi="it-IT"/>
      </w:rPr>
    </w:lvl>
  </w:abstractNum>
  <w:num w:numId="1" w16cid:durableId="5035898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5A8"/>
    <w:rsid w:val="000179D3"/>
    <w:rsid w:val="0002343A"/>
    <w:rsid w:val="000443F2"/>
    <w:rsid w:val="00046DDB"/>
    <w:rsid w:val="000A1092"/>
    <w:rsid w:val="000A1F8C"/>
    <w:rsid w:val="000B0B5A"/>
    <w:rsid w:val="000B48B1"/>
    <w:rsid w:val="000B5AC7"/>
    <w:rsid w:val="000E5068"/>
    <w:rsid w:val="0010248D"/>
    <w:rsid w:val="00102DDC"/>
    <w:rsid w:val="00103988"/>
    <w:rsid w:val="0012103D"/>
    <w:rsid w:val="001234B5"/>
    <w:rsid w:val="0013028F"/>
    <w:rsid w:val="001424DB"/>
    <w:rsid w:val="00145F0D"/>
    <w:rsid w:val="00153366"/>
    <w:rsid w:val="00170F91"/>
    <w:rsid w:val="00171FA5"/>
    <w:rsid w:val="00183618"/>
    <w:rsid w:val="00196FD6"/>
    <w:rsid w:val="001A2291"/>
    <w:rsid w:val="001A5BF5"/>
    <w:rsid w:val="001B7F9A"/>
    <w:rsid w:val="001C24BE"/>
    <w:rsid w:val="001E5A0D"/>
    <w:rsid w:val="001F608F"/>
    <w:rsid w:val="00201B08"/>
    <w:rsid w:val="00203938"/>
    <w:rsid w:val="002047CF"/>
    <w:rsid w:val="0022631A"/>
    <w:rsid w:val="00230141"/>
    <w:rsid w:val="00251257"/>
    <w:rsid w:val="002553CD"/>
    <w:rsid w:val="002653D9"/>
    <w:rsid w:val="002764AE"/>
    <w:rsid w:val="00290420"/>
    <w:rsid w:val="00294A77"/>
    <w:rsid w:val="002B43F5"/>
    <w:rsid w:val="002D0A6E"/>
    <w:rsid w:val="002D0B3C"/>
    <w:rsid w:val="002D5407"/>
    <w:rsid w:val="002D5EB0"/>
    <w:rsid w:val="002E35A8"/>
    <w:rsid w:val="002F1AED"/>
    <w:rsid w:val="002F2657"/>
    <w:rsid w:val="002F28A8"/>
    <w:rsid w:val="002F6B8D"/>
    <w:rsid w:val="00312877"/>
    <w:rsid w:val="003253C5"/>
    <w:rsid w:val="003458B2"/>
    <w:rsid w:val="003556AA"/>
    <w:rsid w:val="00384C70"/>
    <w:rsid w:val="0039106F"/>
    <w:rsid w:val="00397554"/>
    <w:rsid w:val="003A29B9"/>
    <w:rsid w:val="003C117B"/>
    <w:rsid w:val="003E4A10"/>
    <w:rsid w:val="00400DEC"/>
    <w:rsid w:val="004069B4"/>
    <w:rsid w:val="00407F64"/>
    <w:rsid w:val="0041506C"/>
    <w:rsid w:val="00415B40"/>
    <w:rsid w:val="00416EB8"/>
    <w:rsid w:val="00421630"/>
    <w:rsid w:val="0043511A"/>
    <w:rsid w:val="0043784C"/>
    <w:rsid w:val="004547CC"/>
    <w:rsid w:val="00455C30"/>
    <w:rsid w:val="00461FAD"/>
    <w:rsid w:val="0046239D"/>
    <w:rsid w:val="004642C2"/>
    <w:rsid w:val="00470D08"/>
    <w:rsid w:val="00481E06"/>
    <w:rsid w:val="00487A0D"/>
    <w:rsid w:val="00490B3F"/>
    <w:rsid w:val="00495F8F"/>
    <w:rsid w:val="004974B4"/>
    <w:rsid w:val="004A2991"/>
    <w:rsid w:val="004A3DC2"/>
    <w:rsid w:val="004A5D91"/>
    <w:rsid w:val="004E7B87"/>
    <w:rsid w:val="004F5B0F"/>
    <w:rsid w:val="004F7DE5"/>
    <w:rsid w:val="00501473"/>
    <w:rsid w:val="005066FD"/>
    <w:rsid w:val="00506FEA"/>
    <w:rsid w:val="0050768E"/>
    <w:rsid w:val="005220E4"/>
    <w:rsid w:val="005326BA"/>
    <w:rsid w:val="005377B7"/>
    <w:rsid w:val="00561CF9"/>
    <w:rsid w:val="00564A5D"/>
    <w:rsid w:val="00567A6F"/>
    <w:rsid w:val="00570F18"/>
    <w:rsid w:val="005968EA"/>
    <w:rsid w:val="005973E6"/>
    <w:rsid w:val="005A3A6C"/>
    <w:rsid w:val="005A3F2D"/>
    <w:rsid w:val="005A413B"/>
    <w:rsid w:val="005A72EF"/>
    <w:rsid w:val="005B5047"/>
    <w:rsid w:val="005C3F33"/>
    <w:rsid w:val="005C535E"/>
    <w:rsid w:val="005D0897"/>
    <w:rsid w:val="005D56F7"/>
    <w:rsid w:val="005D5F89"/>
    <w:rsid w:val="005E01E5"/>
    <w:rsid w:val="005E4B2E"/>
    <w:rsid w:val="005E5C9D"/>
    <w:rsid w:val="005F1C2A"/>
    <w:rsid w:val="006011CE"/>
    <w:rsid w:val="00620F1C"/>
    <w:rsid w:val="00625245"/>
    <w:rsid w:val="006522F9"/>
    <w:rsid w:val="006525F1"/>
    <w:rsid w:val="00653871"/>
    <w:rsid w:val="0066026C"/>
    <w:rsid w:val="0066250A"/>
    <w:rsid w:val="00685765"/>
    <w:rsid w:val="006945A2"/>
    <w:rsid w:val="0069484B"/>
    <w:rsid w:val="006A208E"/>
    <w:rsid w:val="006C6F63"/>
    <w:rsid w:val="006E19BD"/>
    <w:rsid w:val="006E5978"/>
    <w:rsid w:val="006E7DC4"/>
    <w:rsid w:val="006F400D"/>
    <w:rsid w:val="00700267"/>
    <w:rsid w:val="007053BE"/>
    <w:rsid w:val="00720A56"/>
    <w:rsid w:val="00742C5C"/>
    <w:rsid w:val="00747F51"/>
    <w:rsid w:val="0075578B"/>
    <w:rsid w:val="00755905"/>
    <w:rsid w:val="00763B46"/>
    <w:rsid w:val="007746C9"/>
    <w:rsid w:val="00777A46"/>
    <w:rsid w:val="0078116D"/>
    <w:rsid w:val="00786722"/>
    <w:rsid w:val="0079217A"/>
    <w:rsid w:val="007924CC"/>
    <w:rsid w:val="00792D5D"/>
    <w:rsid w:val="0079643A"/>
    <w:rsid w:val="00797FFC"/>
    <w:rsid w:val="007A3FCE"/>
    <w:rsid w:val="007A44A2"/>
    <w:rsid w:val="007A65D4"/>
    <w:rsid w:val="007B6D9B"/>
    <w:rsid w:val="007C3B6B"/>
    <w:rsid w:val="007C6898"/>
    <w:rsid w:val="007D695B"/>
    <w:rsid w:val="007E4461"/>
    <w:rsid w:val="0080202B"/>
    <w:rsid w:val="008270E9"/>
    <w:rsid w:val="00840175"/>
    <w:rsid w:val="00864BF6"/>
    <w:rsid w:val="00864C8E"/>
    <w:rsid w:val="00871445"/>
    <w:rsid w:val="008A6940"/>
    <w:rsid w:val="008A712E"/>
    <w:rsid w:val="008A75AE"/>
    <w:rsid w:val="008C3B8D"/>
    <w:rsid w:val="008C5C83"/>
    <w:rsid w:val="008C6A33"/>
    <w:rsid w:val="008D5A5D"/>
    <w:rsid w:val="008E10CF"/>
    <w:rsid w:val="008F4EEB"/>
    <w:rsid w:val="00903B42"/>
    <w:rsid w:val="009063EF"/>
    <w:rsid w:val="00947AFE"/>
    <w:rsid w:val="00947D26"/>
    <w:rsid w:val="00950748"/>
    <w:rsid w:val="00951EE3"/>
    <w:rsid w:val="0096678E"/>
    <w:rsid w:val="009809B0"/>
    <w:rsid w:val="00997206"/>
    <w:rsid w:val="009B304B"/>
    <w:rsid w:val="009C448D"/>
    <w:rsid w:val="009E5ED7"/>
    <w:rsid w:val="009F49AE"/>
    <w:rsid w:val="009F5521"/>
    <w:rsid w:val="00A06598"/>
    <w:rsid w:val="00A10BD5"/>
    <w:rsid w:val="00A17EFF"/>
    <w:rsid w:val="00A221E0"/>
    <w:rsid w:val="00A26DCC"/>
    <w:rsid w:val="00A27992"/>
    <w:rsid w:val="00A400C6"/>
    <w:rsid w:val="00A42B4B"/>
    <w:rsid w:val="00A50178"/>
    <w:rsid w:val="00A50618"/>
    <w:rsid w:val="00A646ED"/>
    <w:rsid w:val="00A67DA0"/>
    <w:rsid w:val="00A72C39"/>
    <w:rsid w:val="00A77F0B"/>
    <w:rsid w:val="00A82528"/>
    <w:rsid w:val="00A85226"/>
    <w:rsid w:val="00A85468"/>
    <w:rsid w:val="00A97318"/>
    <w:rsid w:val="00AA0E1E"/>
    <w:rsid w:val="00AC4C60"/>
    <w:rsid w:val="00AC7401"/>
    <w:rsid w:val="00AD473B"/>
    <w:rsid w:val="00AE2F8B"/>
    <w:rsid w:val="00AF6046"/>
    <w:rsid w:val="00B0341B"/>
    <w:rsid w:val="00B03DF8"/>
    <w:rsid w:val="00B04B05"/>
    <w:rsid w:val="00B06298"/>
    <w:rsid w:val="00B120B5"/>
    <w:rsid w:val="00B22C07"/>
    <w:rsid w:val="00B3140E"/>
    <w:rsid w:val="00B41C85"/>
    <w:rsid w:val="00B445C8"/>
    <w:rsid w:val="00B5053B"/>
    <w:rsid w:val="00B65E5A"/>
    <w:rsid w:val="00B67B52"/>
    <w:rsid w:val="00B71323"/>
    <w:rsid w:val="00B74520"/>
    <w:rsid w:val="00B745FB"/>
    <w:rsid w:val="00B94AE5"/>
    <w:rsid w:val="00BB58AB"/>
    <w:rsid w:val="00BC1F60"/>
    <w:rsid w:val="00BD059D"/>
    <w:rsid w:val="00BF0C9D"/>
    <w:rsid w:val="00BF19F5"/>
    <w:rsid w:val="00BF45E5"/>
    <w:rsid w:val="00BF6D85"/>
    <w:rsid w:val="00C0134B"/>
    <w:rsid w:val="00C147AA"/>
    <w:rsid w:val="00C15A3B"/>
    <w:rsid w:val="00C31FCD"/>
    <w:rsid w:val="00C3319B"/>
    <w:rsid w:val="00C4282D"/>
    <w:rsid w:val="00C56B5C"/>
    <w:rsid w:val="00C60611"/>
    <w:rsid w:val="00C63A34"/>
    <w:rsid w:val="00C73147"/>
    <w:rsid w:val="00C75C13"/>
    <w:rsid w:val="00C82E5E"/>
    <w:rsid w:val="00CA2132"/>
    <w:rsid w:val="00CA4CA5"/>
    <w:rsid w:val="00CA6BB8"/>
    <w:rsid w:val="00CB05B4"/>
    <w:rsid w:val="00CB2F71"/>
    <w:rsid w:val="00CB441B"/>
    <w:rsid w:val="00CB556D"/>
    <w:rsid w:val="00CB5A7C"/>
    <w:rsid w:val="00CC774C"/>
    <w:rsid w:val="00CD22E4"/>
    <w:rsid w:val="00CE70EC"/>
    <w:rsid w:val="00CF28F9"/>
    <w:rsid w:val="00CF29C4"/>
    <w:rsid w:val="00D03813"/>
    <w:rsid w:val="00D03F4F"/>
    <w:rsid w:val="00D05321"/>
    <w:rsid w:val="00D16DB5"/>
    <w:rsid w:val="00D24D8B"/>
    <w:rsid w:val="00D41726"/>
    <w:rsid w:val="00D4543F"/>
    <w:rsid w:val="00D46299"/>
    <w:rsid w:val="00D57DC7"/>
    <w:rsid w:val="00D607B5"/>
    <w:rsid w:val="00D65DA5"/>
    <w:rsid w:val="00D847B5"/>
    <w:rsid w:val="00D92B49"/>
    <w:rsid w:val="00D957D0"/>
    <w:rsid w:val="00DB625F"/>
    <w:rsid w:val="00DC795D"/>
    <w:rsid w:val="00DD775C"/>
    <w:rsid w:val="00DE341B"/>
    <w:rsid w:val="00E01B57"/>
    <w:rsid w:val="00E367F1"/>
    <w:rsid w:val="00E537AD"/>
    <w:rsid w:val="00E6256E"/>
    <w:rsid w:val="00E655DE"/>
    <w:rsid w:val="00E81312"/>
    <w:rsid w:val="00E84E4A"/>
    <w:rsid w:val="00EB72B1"/>
    <w:rsid w:val="00EE2A64"/>
    <w:rsid w:val="00EF1BB9"/>
    <w:rsid w:val="00EF612E"/>
    <w:rsid w:val="00F04A55"/>
    <w:rsid w:val="00F15CB6"/>
    <w:rsid w:val="00F240F0"/>
    <w:rsid w:val="00F277E3"/>
    <w:rsid w:val="00F279E9"/>
    <w:rsid w:val="00F3478A"/>
    <w:rsid w:val="00F348F5"/>
    <w:rsid w:val="00F441EC"/>
    <w:rsid w:val="00F535E0"/>
    <w:rsid w:val="00F65579"/>
    <w:rsid w:val="00F9320C"/>
    <w:rsid w:val="00F96C96"/>
    <w:rsid w:val="00FC066B"/>
    <w:rsid w:val="00FC0C9B"/>
    <w:rsid w:val="00FC52D7"/>
    <w:rsid w:val="00FC6FDD"/>
    <w:rsid w:val="00FE0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78DE705"/>
  <w15:chartTrackingRefBased/>
  <w15:docId w15:val="{DAC39C43-08B4-4665-9535-68CFB5B94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183618"/>
    <w:rPr>
      <w:rFonts w:ascii="Arial" w:eastAsia="Calibri" w:hAnsi="Arial"/>
      <w:sz w:val="21"/>
      <w:szCs w:val="21"/>
    </w:rPr>
  </w:style>
  <w:style w:type="paragraph" w:styleId="Titolo1">
    <w:name w:val="heading 1"/>
    <w:basedOn w:val="Normale"/>
    <w:next w:val="Normale"/>
    <w:link w:val="Titolo1Carattere"/>
    <w:rsid w:val="00DE341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DE341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5">
    <w:name w:val="heading 5"/>
    <w:basedOn w:val="Normale"/>
    <w:next w:val="Normale"/>
    <w:link w:val="Titolo5Carattere"/>
    <w:semiHidden/>
    <w:unhideWhenUsed/>
    <w:qFormat/>
    <w:rsid w:val="00FC066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  <w:sz w:val="24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indirizzo">
    <w:name w:val="indirizzo"/>
    <w:basedOn w:val="Normale"/>
    <w:uiPriority w:val="2"/>
    <w:qFormat/>
    <w:rsid w:val="00D03F4F"/>
    <w:pPr>
      <w:ind w:left="5103"/>
    </w:pPr>
    <w:rPr>
      <w:b/>
      <w:sz w:val="24"/>
      <w:szCs w:val="26"/>
    </w:rPr>
  </w:style>
  <w:style w:type="paragraph" w:customStyle="1" w:styleId="lettera">
    <w:name w:val="lettera"/>
    <w:basedOn w:val="Normale"/>
    <w:qFormat/>
    <w:rsid w:val="00B65E5A"/>
    <w:pPr>
      <w:spacing w:before="360" w:line="280" w:lineRule="exact"/>
      <w:contextualSpacing/>
    </w:pPr>
  </w:style>
  <w:style w:type="paragraph" w:customStyle="1" w:styleId="oggetto">
    <w:name w:val="oggetto"/>
    <w:basedOn w:val="Normale"/>
    <w:uiPriority w:val="3"/>
    <w:qFormat/>
    <w:rsid w:val="00B65E5A"/>
    <w:pPr>
      <w:tabs>
        <w:tab w:val="left" w:pos="1276"/>
      </w:tabs>
      <w:spacing w:before="600" w:line="280" w:lineRule="exact"/>
      <w:ind w:left="1276" w:hanging="1276"/>
      <w:contextualSpacing/>
    </w:pPr>
    <w:rPr>
      <w:rFonts w:eastAsia="Times New Roman"/>
      <w:b/>
      <w:bCs/>
    </w:rPr>
  </w:style>
  <w:style w:type="paragraph" w:styleId="Intestazione">
    <w:name w:val="header"/>
    <w:basedOn w:val="Normale"/>
    <w:rsid w:val="00290420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rsid w:val="00290420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/>
    <w:rsid w:val="000B5AC7"/>
    <w:rPr>
      <w:rFonts w:ascii="Tahoma" w:hAnsi="Tahoma" w:cs="Tahoma"/>
      <w:sz w:val="16"/>
      <w:szCs w:val="16"/>
    </w:rPr>
  </w:style>
  <w:style w:type="paragraph" w:styleId="Testodelblocco">
    <w:name w:val="Block Text"/>
    <w:basedOn w:val="Normale"/>
    <w:rsid w:val="00AC7401"/>
    <w:pPr>
      <w:widowControl w:val="0"/>
      <w:overflowPunct w:val="0"/>
      <w:autoSpaceDE w:val="0"/>
      <w:autoSpaceDN w:val="0"/>
      <w:adjustRightInd w:val="0"/>
      <w:spacing w:line="240" w:lineRule="atLeast"/>
      <w:ind w:left="-142" w:right="921"/>
    </w:pPr>
  </w:style>
  <w:style w:type="paragraph" w:customStyle="1" w:styleId="data">
    <w:name w:val="data"/>
    <w:basedOn w:val="Normale"/>
    <w:uiPriority w:val="1"/>
    <w:qFormat/>
    <w:rsid w:val="00D03F4F"/>
    <w:pPr>
      <w:spacing w:after="120"/>
      <w:ind w:left="5103"/>
    </w:pPr>
    <w:rPr>
      <w:b/>
      <w:sz w:val="24"/>
      <w:szCs w:val="26"/>
    </w:rPr>
  </w:style>
  <w:style w:type="paragraph" w:customStyle="1" w:styleId="Lettera0">
    <w:name w:val="Lettera"/>
    <w:basedOn w:val="Normale"/>
    <w:rsid w:val="001C24BE"/>
    <w:pPr>
      <w:spacing w:after="240"/>
    </w:pPr>
    <w:rPr>
      <w:szCs w:val="22"/>
      <w:lang w:eastAsia="en-US"/>
    </w:rPr>
  </w:style>
  <w:style w:type="character" w:styleId="Collegamentoipertestuale">
    <w:name w:val="Hyperlink"/>
    <w:rsid w:val="009F5521"/>
    <w:rPr>
      <w:color w:val="0000FF"/>
      <w:u w:val="single"/>
    </w:rPr>
  </w:style>
  <w:style w:type="character" w:styleId="Testosegnaposto">
    <w:name w:val="Placeholder Text"/>
    <w:basedOn w:val="Carpredefinitoparagrafo"/>
    <w:uiPriority w:val="99"/>
    <w:semiHidden/>
    <w:rsid w:val="00561CF9"/>
    <w:rPr>
      <w:color w:val="808080"/>
    </w:rPr>
  </w:style>
  <w:style w:type="character" w:customStyle="1" w:styleId="Titolo5Carattere">
    <w:name w:val="Titolo 5 Carattere"/>
    <w:basedOn w:val="Carpredefinitoparagrafo"/>
    <w:link w:val="Titolo5"/>
    <w:semiHidden/>
    <w:rsid w:val="00FC066B"/>
    <w:rPr>
      <w:rFonts w:asciiTheme="majorHAnsi" w:eastAsiaTheme="majorEastAsia" w:hAnsiTheme="majorHAnsi" w:cstheme="majorBidi"/>
      <w:color w:val="2E74B5" w:themeColor="accent1" w:themeShade="BF"/>
      <w:sz w:val="24"/>
    </w:rPr>
  </w:style>
  <w:style w:type="character" w:customStyle="1" w:styleId="Titolo1Carattere">
    <w:name w:val="Titolo 1 Carattere"/>
    <w:basedOn w:val="Carpredefinitoparagrafo"/>
    <w:link w:val="Titolo1"/>
    <w:rsid w:val="00DE341B"/>
    <w:rPr>
      <w:rFonts w:asciiTheme="majorHAnsi" w:eastAsiaTheme="majorEastAsia" w:hAnsiTheme="majorHAnsi" w:cstheme="majorBidi"/>
      <w:noProof/>
      <w:color w:val="2E74B5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semiHidden/>
    <w:rsid w:val="00DE341B"/>
    <w:rPr>
      <w:rFonts w:asciiTheme="majorHAnsi" w:eastAsiaTheme="majorEastAsia" w:hAnsiTheme="majorHAnsi" w:cstheme="majorBidi"/>
      <w:noProof/>
      <w:color w:val="2E74B5" w:themeColor="accent1" w:themeShade="BF"/>
      <w:sz w:val="26"/>
      <w:szCs w:val="26"/>
    </w:rPr>
  </w:style>
  <w:style w:type="character" w:styleId="Menzionenonrisolta">
    <w:name w:val="Unresolved Mention"/>
    <w:basedOn w:val="Carpredefinitoparagrafo"/>
    <w:uiPriority w:val="99"/>
    <w:semiHidden/>
    <w:unhideWhenUsed/>
    <w:rsid w:val="0078116D"/>
    <w:rPr>
      <w:color w:val="605E5C"/>
      <w:shd w:val="clear" w:color="auto" w:fill="E1DFDD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17EFF"/>
    <w:rPr>
      <w:rFonts w:ascii="Arial" w:eastAsia="Calibri" w:hAnsi="Arial"/>
      <w:sz w:val="21"/>
      <w:szCs w:val="21"/>
    </w:rPr>
  </w:style>
  <w:style w:type="paragraph" w:styleId="Nessunaspaziatura">
    <w:name w:val="No Spacing"/>
    <w:link w:val="NessunaspaziaturaCarattere"/>
    <w:uiPriority w:val="1"/>
    <w:qFormat/>
    <w:rsid w:val="0013028F"/>
    <w:rPr>
      <w:rFonts w:ascii="Calibri" w:hAnsi="Calibri"/>
      <w:sz w:val="22"/>
      <w:szCs w:val="22"/>
    </w:rPr>
  </w:style>
  <w:style w:type="character" w:customStyle="1" w:styleId="NessunaspaziaturaCarattere">
    <w:name w:val="Nessuna spaziatura Carattere"/>
    <w:link w:val="Nessunaspaziatura"/>
    <w:uiPriority w:val="1"/>
    <w:rsid w:val="0013028F"/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502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4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62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angi\AppData\Local\Temp\Nuova%20carta%20intestata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AE1B36EF910D042B599351AD4C3A1C2" ma:contentTypeVersion="14" ma:contentTypeDescription="Creare un nuovo documento." ma:contentTypeScope="" ma:versionID="1270b108fa79739784da3b0e5065e58f">
  <xsd:schema xmlns:xsd="http://www.w3.org/2001/XMLSchema" xmlns:xs="http://www.w3.org/2001/XMLSchema" xmlns:p="http://schemas.microsoft.com/office/2006/metadata/properties" xmlns:ns2="ae52b9c2-8cab-4d9c-a2d3-7270c60cb5ba" xmlns:ns3="f3f017b4-eb1c-4956-ba4d-bea082c1de2c" targetNamespace="http://schemas.microsoft.com/office/2006/metadata/properties" ma:root="true" ma:fieldsID="62240a3cf109d0e5fab4c3c3cfae13dc" ns2:_="" ns3:_="">
    <xsd:import namespace="ae52b9c2-8cab-4d9c-a2d3-7270c60cb5ba"/>
    <xsd:import namespace="f3f017b4-eb1c-4956-ba4d-bea082c1de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52b9c2-8cab-4d9c-a2d3-7270c60cb5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f017b4-eb1c-4956-ba4d-bea082c1de2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3f017b4-eb1c-4956-ba4d-bea082c1de2c">
      <UserInfo>
        <DisplayName/>
        <AccountId xsi:nil="true"/>
        <AccountType/>
      </UserInfo>
    </SharedWithUsers>
    <lcf76f155ced4ddcb4097134ff3c332f xmlns="ae52b9c2-8cab-4d9c-a2d3-7270c60cb5ba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D64A34-3552-4690-99CA-B410E23D8B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52b9c2-8cab-4d9c-a2d3-7270c60cb5ba"/>
    <ds:schemaRef ds:uri="f3f017b4-eb1c-4956-ba4d-bea082c1de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5D94DD3-0D79-4A08-9633-FF38B8921083}">
  <ds:schemaRefs>
    <ds:schemaRef ds:uri="http://schemas.microsoft.com/office/2006/metadata/properties"/>
    <ds:schemaRef ds:uri="http://schemas.microsoft.com/office/infopath/2007/PartnerControls"/>
    <ds:schemaRef ds:uri="f3f017b4-eb1c-4956-ba4d-bea082c1de2c"/>
    <ds:schemaRef ds:uri="ae52b9c2-8cab-4d9c-a2d3-7270c60cb5ba"/>
  </ds:schemaRefs>
</ds:datastoreItem>
</file>

<file path=customXml/itemProps3.xml><?xml version="1.0" encoding="utf-8"?>
<ds:datastoreItem xmlns:ds="http://schemas.openxmlformats.org/officeDocument/2006/customXml" ds:itemID="{60D4FB00-CCED-4F8D-AB5B-D682D9AEA63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ABDE00F-DD75-46C5-955D-C3AA3C54D7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Nuova carta intestata.dotx</Template>
  <TotalTime>116</TotalTime>
  <Pages>1</Pages>
  <Words>112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Carta intestata ISAC</vt:lpstr>
    </vt:vector>
  </TitlesOfParts>
  <Manager>Idraulica</Manager>
  <Company>Dipartimento ISAC</Company>
  <LinksUpToDate>false</LinksUpToDate>
  <CharactersWithSpaces>1098</CharactersWithSpaces>
  <SharedDoc>false</SharedDoc>
  <HLinks>
    <vt:vector size="6" baseType="variant">
      <vt:variant>
        <vt:i4>8061038</vt:i4>
      </vt:variant>
      <vt:variant>
        <vt:i4>0</vt:i4>
      </vt:variant>
      <vt:variant>
        <vt:i4>0</vt:i4>
      </vt:variant>
      <vt:variant>
        <vt:i4>5</vt:i4>
      </vt:variant>
      <vt:variant>
        <vt:lpwstr>http://www.dicea.univpm.it/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Modulo fondo economale</dc:title>
  <dc:subject/>
  <dc:creator>Fangi</dc:creator>
  <cp:keywords>Modello</cp:keywords>
  <cp:lastModifiedBy>SARA CARBONARI</cp:lastModifiedBy>
  <cp:revision>7</cp:revision>
  <cp:lastPrinted>2024-06-13T09:59:00Z</cp:lastPrinted>
  <dcterms:created xsi:type="dcterms:W3CDTF">2026-01-29T10:25:00Z</dcterms:created>
  <dcterms:modified xsi:type="dcterms:W3CDTF">2026-01-30T11:09:00Z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0x0101004AE1B36EF910D042B599351AD4C3A1C2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