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588F0" w14:textId="77777777" w:rsidR="00E335CF" w:rsidRPr="00386AE2" w:rsidRDefault="00E335CF" w:rsidP="00E335CF">
      <w:pPr>
        <w:jc w:val="center"/>
        <w:rPr>
          <w:rFonts w:asciiTheme="minorHAnsi" w:hAnsiTheme="minorHAnsi" w:cstheme="minorHAnsi"/>
          <w:b/>
          <w:bCs/>
          <w:sz w:val="52"/>
          <w:szCs w:val="52"/>
        </w:rPr>
      </w:pPr>
      <w:r w:rsidRPr="00386AE2">
        <w:rPr>
          <w:rFonts w:asciiTheme="minorHAnsi" w:hAnsiTheme="minorHAnsi" w:cstheme="minorHAnsi"/>
          <w:b/>
          <w:bCs/>
          <w:sz w:val="52"/>
          <w:szCs w:val="52"/>
        </w:rPr>
        <w:t>ANNUNCIO SEMINARIO</w:t>
      </w:r>
    </w:p>
    <w:p w14:paraId="74032278" w14:textId="77777777" w:rsidR="00E335CF" w:rsidRPr="00386AE2" w:rsidRDefault="00E335CF" w:rsidP="00E335CF">
      <w:pPr>
        <w:jc w:val="center"/>
        <w:rPr>
          <w:rFonts w:asciiTheme="minorHAnsi" w:hAnsiTheme="minorHAnsi" w:cstheme="minorHAnsi"/>
          <w:b/>
          <w:bCs/>
          <w:sz w:val="52"/>
          <w:szCs w:val="52"/>
        </w:rPr>
      </w:pPr>
    </w:p>
    <w:p w14:paraId="374E5A25" w14:textId="77777777" w:rsidR="00E335CF" w:rsidRPr="007E6196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b/>
          <w:bCs/>
          <w:sz w:val="40"/>
          <w:szCs w:val="40"/>
        </w:rPr>
        <w:t>“</w:t>
      </w:r>
      <w:r w:rsidRPr="007E6196">
        <w:rPr>
          <w:rFonts w:asciiTheme="minorHAnsi" w:hAnsiTheme="minorHAnsi" w:cstheme="minorHAnsi"/>
          <w:sz w:val="40"/>
          <w:szCs w:val="40"/>
        </w:rPr>
        <w:t>titolo”</w:t>
      </w:r>
    </w:p>
    <w:p w14:paraId="53E4FD5B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  <w:r w:rsidRPr="007E6196">
        <w:rPr>
          <w:rFonts w:asciiTheme="minorHAnsi" w:hAnsiTheme="minorHAnsi" w:cstheme="minorHAnsi"/>
          <w:sz w:val="40"/>
          <w:szCs w:val="40"/>
        </w:rPr>
        <w:t xml:space="preserve">Nome e qualifica </w:t>
      </w:r>
      <w:r>
        <w:rPr>
          <w:rFonts w:asciiTheme="minorHAnsi" w:hAnsiTheme="minorHAnsi" w:cstheme="minorHAnsi"/>
          <w:sz w:val="40"/>
          <w:szCs w:val="40"/>
        </w:rPr>
        <w:t>del relatore</w:t>
      </w:r>
    </w:p>
    <w:p w14:paraId="12D86394" w14:textId="1216DB58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Univ/ente/società di apparten</w:t>
      </w:r>
      <w:r w:rsidR="00E0335E">
        <w:rPr>
          <w:rFonts w:asciiTheme="minorHAnsi" w:hAnsiTheme="minorHAnsi" w:cstheme="minorHAnsi"/>
          <w:sz w:val="40"/>
          <w:szCs w:val="40"/>
        </w:rPr>
        <w:t>en</w:t>
      </w:r>
      <w:r>
        <w:rPr>
          <w:rFonts w:asciiTheme="minorHAnsi" w:hAnsiTheme="minorHAnsi" w:cstheme="minorHAnsi"/>
          <w:sz w:val="40"/>
          <w:szCs w:val="40"/>
        </w:rPr>
        <w:t>za</w:t>
      </w:r>
    </w:p>
    <w:p w14:paraId="1270DE3D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</w:p>
    <w:p w14:paraId="0F0A89DA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Giorno/ora/luogo</w:t>
      </w:r>
    </w:p>
    <w:p w14:paraId="225732CF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</w:p>
    <w:p w14:paraId="0644F509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</w:p>
    <w:p w14:paraId="1E7918D6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Breve abstract del seminario</w:t>
      </w:r>
    </w:p>
    <w:p w14:paraId="26BA96EC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_______________________________________________________________________________________________________________________________________________________________________________________________________________________</w:t>
      </w:r>
    </w:p>
    <w:p w14:paraId="5F3C92A8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</w:p>
    <w:p w14:paraId="31D31657" w14:textId="77777777" w:rsidR="00E335CF" w:rsidRDefault="00E335CF" w:rsidP="00E335CF">
      <w:pPr>
        <w:jc w:val="center"/>
        <w:rPr>
          <w:rFonts w:asciiTheme="minorHAnsi" w:hAnsiTheme="minorHAnsi" w:cstheme="minorHAnsi"/>
          <w:sz w:val="40"/>
          <w:szCs w:val="40"/>
        </w:rPr>
      </w:pPr>
    </w:p>
    <w:p w14:paraId="0A0CE33F" w14:textId="77777777" w:rsidR="00E335CF" w:rsidRDefault="00E335CF" w:rsidP="00E335CF">
      <w:pPr>
        <w:jc w:val="center"/>
        <w:rPr>
          <w:rFonts w:asciiTheme="minorHAnsi" w:hAnsiTheme="minorHAnsi" w:cstheme="minorHAnsi"/>
          <w:i/>
          <w:iCs/>
          <w:sz w:val="40"/>
          <w:szCs w:val="40"/>
        </w:rPr>
      </w:pPr>
      <w:r w:rsidRPr="0000495E">
        <w:rPr>
          <w:rFonts w:asciiTheme="minorHAnsi" w:hAnsiTheme="minorHAnsi" w:cstheme="minorHAnsi"/>
          <w:i/>
          <w:iCs/>
          <w:sz w:val="40"/>
          <w:szCs w:val="40"/>
        </w:rPr>
        <w:t>CV sintetico del</w:t>
      </w:r>
      <w:r>
        <w:rPr>
          <w:rFonts w:asciiTheme="minorHAnsi" w:hAnsiTheme="minorHAnsi" w:cstheme="minorHAnsi"/>
          <w:i/>
          <w:iCs/>
          <w:sz w:val="40"/>
          <w:szCs w:val="40"/>
        </w:rPr>
        <w:t xml:space="preserve"> relatore</w:t>
      </w:r>
    </w:p>
    <w:p w14:paraId="2B76A0FC" w14:textId="77777777" w:rsidR="00E335CF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14:paraId="010AA6C3" w14:textId="77777777" w:rsidR="00E335CF" w:rsidRPr="00386AE2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386AE2">
        <w:rPr>
          <w:rFonts w:asciiTheme="minorHAnsi" w:hAnsiTheme="minorHAnsi" w:cstheme="minorHAnsi"/>
          <w:b/>
          <w:bCs/>
          <w:i/>
          <w:iCs/>
          <w:sz w:val="32"/>
          <w:szCs w:val="32"/>
        </w:rPr>
        <w:t>Tutte le persone interessate sono invitate al seminario</w:t>
      </w:r>
    </w:p>
    <w:p w14:paraId="10AC37B2" w14:textId="77777777" w:rsidR="00E335CF" w:rsidRPr="00386AE2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14:paraId="39E16BA0" w14:textId="77777777" w:rsidR="00E335CF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17EAB4CD" w14:textId="77777777" w:rsidR="00E335CF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2226EC33" w14:textId="77777777" w:rsidR="00E335CF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4A401E31" w14:textId="77777777" w:rsidR="00E335CF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18D32A73" w14:textId="77777777" w:rsidR="00E335CF" w:rsidRPr="00386AE2" w:rsidRDefault="00E335CF" w:rsidP="00E335CF">
      <w:pPr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386AE2">
        <w:rPr>
          <w:rFonts w:asciiTheme="minorHAnsi" w:hAnsiTheme="minorHAnsi" w:cstheme="minorHAnsi"/>
          <w:b/>
          <w:bCs/>
          <w:i/>
          <w:iCs/>
          <w:sz w:val="22"/>
          <w:szCs w:val="22"/>
        </w:rPr>
        <w:t>Per informazioni, contattare il Prof./la prof.ssa …….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386AE2">
        <w:rPr>
          <w:rFonts w:asciiTheme="minorHAnsi" w:hAnsiTheme="minorHAnsi" w:cstheme="minorHAnsi"/>
          <w:b/>
          <w:bCs/>
          <w:i/>
          <w:iCs/>
          <w:sz w:val="22"/>
          <w:szCs w:val="22"/>
        </w:rPr>
        <w:t>Email…..</w:t>
      </w:r>
    </w:p>
    <w:p w14:paraId="7C11A2C5" w14:textId="2F37E040" w:rsidR="00645A8F" w:rsidRPr="00E335CF" w:rsidRDefault="00645A8F" w:rsidP="00E335CF">
      <w:r w:rsidRPr="00E335CF">
        <w:t xml:space="preserve"> </w:t>
      </w:r>
    </w:p>
    <w:sectPr w:rsidR="00645A8F" w:rsidRPr="00E335CF" w:rsidSect="005C403E">
      <w:headerReference w:type="default" r:id="rId10"/>
      <w:footerReference w:type="default" r:id="rId11"/>
      <w:pgSz w:w="11907" w:h="16840" w:code="9"/>
      <w:pgMar w:top="2127" w:right="1134" w:bottom="1985" w:left="2098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76ACA" w14:textId="77777777" w:rsidR="005A3245" w:rsidRDefault="005A3245" w:rsidP="00183618">
      <w:r>
        <w:separator/>
      </w:r>
    </w:p>
  </w:endnote>
  <w:endnote w:type="continuationSeparator" w:id="0">
    <w:p w14:paraId="55C69A19" w14:textId="77777777" w:rsidR="005A3245" w:rsidRDefault="005A3245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1F654" w14:textId="77777777" w:rsidR="009F5521" w:rsidRPr="00A27992" w:rsidRDefault="00FC066B" w:rsidP="00183618">
    <w:pPr>
      <w:pStyle w:val="Pidipagina"/>
      <w:rPr>
        <w:sz w:val="12"/>
        <w:szCs w:val="16"/>
      </w:rPr>
    </w:pPr>
    <w:r w:rsidRPr="00FC066B">
      <w:rPr>
        <w:rFonts w:ascii="Times New Roman" w:eastAsia="Times New Roman" w:hAnsi="Times New Roman"/>
        <w:noProof/>
        <w:sz w:val="24"/>
        <w:szCs w:val="20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2BCB2A96" wp14:editId="3CBFF24E">
              <wp:simplePos x="0" y="0"/>
              <wp:positionH relativeFrom="margin">
                <wp:posOffset>-623570</wp:posOffset>
              </wp:positionH>
              <wp:positionV relativeFrom="paragraph">
                <wp:posOffset>-600075</wp:posOffset>
              </wp:positionV>
              <wp:extent cx="6523416" cy="839470"/>
              <wp:effectExtent l="0" t="0" r="10795" b="17780"/>
              <wp:wrapNone/>
              <wp:docPr id="8" name="Grup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23416" cy="839470"/>
                        <a:chOff x="-228600" y="-152400"/>
                        <a:chExt cx="6523416" cy="839470"/>
                      </a:xfrm>
                    </wpg:grpSpPr>
                    <wps:wsp>
                      <wps:cNvPr id="5" name="Casella di testo 5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3962016" y="-152400"/>
                          <a:ext cx="2332800" cy="839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44AFDAFB" w14:textId="1155775B" w:rsidR="00CF28F9" w:rsidRDefault="00A72049" w:rsidP="00CF28F9">
                            <w:pPr>
                              <w:pStyle w:val="Titolo5"/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</w:pP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UFFICIO</w:t>
                            </w:r>
                            <w:r w:rsidR="00CF28F9"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 xml:space="preserve"> AMMINISTRATIV</w:t>
                            </w:r>
                            <w:r w:rsidRPr="00D129EC">
                              <w:rPr>
                                <w:rFonts w:ascii="Arial" w:hAnsi="Arial" w:cs="Arial"/>
                                <w:b/>
                                <w:color w:val="C00000"/>
                                <w:sz w:val="16"/>
                              </w:rPr>
                              <w:t>O DICEA</w:t>
                            </w:r>
                          </w:p>
                          <w:p w14:paraId="30B72D1B" w14:textId="77777777" w:rsidR="00D129EC" w:rsidRPr="00D129EC" w:rsidRDefault="00D129EC" w:rsidP="00D129EC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2970B46A" w14:textId="3DBE75A6" w:rsidR="00CF28F9" w:rsidRPr="00A72049" w:rsidRDefault="00CF28F9" w:rsidP="00A72049">
                            <w:pPr>
                              <w:jc w:val="left"/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Tel.</w:t>
                            </w:r>
                            <w:r w:rsidR="00D129EC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071</w:t>
                            </w:r>
                            <w:r w:rsidR="00717EA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220</w:t>
                            </w:r>
                            <w:r w:rsidR="00717EA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.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4563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4500 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-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4786 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4528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- 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4561                                     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1" w:history="1">
                              <w:r w:rsidR="00792D5D"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sara.carbonari@univpm.it</w:t>
                              </w:r>
                            </w:hyperlink>
                          </w:p>
                          <w:p w14:paraId="63C60931" w14:textId="22235129" w:rsidR="00CF28F9" w:rsidRPr="00A72049" w:rsidRDefault="00CF28F9" w:rsidP="00CF28F9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2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segr.dicea@univpm.it</w:t>
                              </w:r>
                            </w:hyperlink>
                          </w:p>
                          <w:p w14:paraId="3F5B8FF7" w14:textId="3FED59C0" w:rsidR="00CF28F9" w:rsidRPr="00A72049" w:rsidRDefault="00CF28F9" w:rsidP="00CF28F9">
                            <w:pPr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e</w:t>
                            </w:r>
                            <w:r w:rsidR="006F58BF"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-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mail</w:t>
                            </w:r>
                            <w:r w:rsid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>:</w:t>
                            </w:r>
                            <w:r w:rsidRPr="00A72049">
                              <w:rPr>
                                <w:rStyle w:val="Collegamentoipertestuale"/>
                                <w:color w:val="595959" w:themeColor="text1" w:themeTint="A6"/>
                                <w:sz w:val="16"/>
                                <w:szCs w:val="16"/>
                                <w:u w:val="none"/>
                              </w:rPr>
                              <w:t xml:space="preserve"> </w:t>
                            </w:r>
                            <w:hyperlink r:id="rId3" w:history="1">
                              <w:r w:rsidR="006F58BF"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direttore.dicea@univpm.it</w:t>
                              </w:r>
                            </w:hyperlink>
                          </w:p>
                          <w:p w14:paraId="36AED78A" w14:textId="0F98FC03" w:rsidR="00CF28F9" w:rsidRPr="00A72049" w:rsidRDefault="00CF28F9" w:rsidP="00CF28F9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PEC</w:t>
                            </w:r>
                            <w:r w:rsid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:</w:t>
                            </w:r>
                            <w:r w:rsidRPr="00A72049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4" w:history="1">
                              <w:r w:rsidRPr="00A72049">
                                <w:rPr>
                                  <w:rStyle w:val="Collegamentoipertestuale"/>
                                  <w:rFonts w:cs="Arial"/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direttore.dicea@pec.univpm.it</w:t>
                              </w:r>
                            </w:hyperlink>
                            <w:r w:rsidR="006F58BF"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36EA5387" w14:textId="7438DE2A" w:rsidR="00FC066B" w:rsidRPr="00D16DB5" w:rsidRDefault="00FC066B" w:rsidP="00FC066B">
                            <w:pPr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D16DB5">
                              <w:rPr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Casella di testo 7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-228600" y="-129540"/>
                          <a:ext cx="1432800" cy="6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5E149B77" w14:textId="19140257" w:rsidR="006F58BF" w:rsidRDefault="00FC066B" w:rsidP="00FC066B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 w:rsidRPr="00D129EC"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>SEDE</w:t>
                            </w:r>
                          </w:p>
                          <w:p w14:paraId="3D6A26FA" w14:textId="77777777" w:rsidR="00D129EC" w:rsidRPr="00D129EC" w:rsidRDefault="00D129EC" w:rsidP="00FC066B">
                            <w:pPr>
                              <w:rPr>
                                <w:b/>
                                <w:color w:val="C00000"/>
                                <w:sz w:val="4"/>
                                <w:szCs w:val="4"/>
                              </w:rPr>
                            </w:pPr>
                          </w:p>
                          <w:p w14:paraId="0E5C9E83" w14:textId="5F0F03E0" w:rsidR="00FC066B" w:rsidRPr="006F58BF" w:rsidRDefault="00FC066B" w:rsidP="00FC066B">
                            <w:pPr>
                              <w:rPr>
                                <w:b/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</w:p>
                          <w:p w14:paraId="1239BFF0" w14:textId="77777777" w:rsidR="00FC066B" w:rsidRPr="00D16DB5" w:rsidRDefault="00FC066B" w:rsidP="00FC066B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Monte Dago</w:t>
                            </w:r>
                          </w:p>
                          <w:p w14:paraId="4C852471" w14:textId="77777777" w:rsidR="00FC066B" w:rsidRPr="00D16DB5" w:rsidRDefault="00FC066B" w:rsidP="00FC066B">
                            <w:pP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60131 Ancona / Italia</w:t>
                            </w:r>
                          </w:p>
                          <w:p w14:paraId="2AD3DD1E" w14:textId="77777777" w:rsidR="00FC066B" w:rsidRPr="00AA5AA6" w:rsidRDefault="00FC066B" w:rsidP="00FC066B">
                            <w:pPr>
                              <w:rPr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D16DB5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www.dicea.univpm.it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CB2A96" id="Gruppo 8" o:spid="_x0000_s1026" style="position:absolute;left:0;text-align:left;margin-left:-49.1pt;margin-top:-47.25pt;width:513.65pt;height:66.1pt;z-index:251650048;mso-position-horizontal-relative:margin;mso-width-relative:margin;mso-height-relative:margin" coordorigin="-2286,-1524" coordsize="65234,8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7" type="#_x0000_t202" style="position:absolute;left:39620;top:-1524;width:23328;height:8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44AFDAFB" w14:textId="1155775B" w:rsidR="00CF28F9" w:rsidRDefault="00A72049" w:rsidP="00CF28F9">
                      <w:pPr>
                        <w:pStyle w:val="Titolo5"/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</w:pP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UFFICIO</w:t>
                      </w:r>
                      <w:r w:rsidR="00CF28F9"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 xml:space="preserve"> AMMINISTRATIV</w:t>
                      </w:r>
                      <w:r w:rsidRPr="00D129EC">
                        <w:rPr>
                          <w:rFonts w:ascii="Arial" w:hAnsi="Arial" w:cs="Arial"/>
                          <w:b/>
                          <w:color w:val="C00000"/>
                          <w:sz w:val="16"/>
                        </w:rPr>
                        <w:t>O DICEA</w:t>
                      </w:r>
                    </w:p>
                    <w:p w14:paraId="30B72D1B" w14:textId="77777777" w:rsidR="00D129EC" w:rsidRPr="00D129EC" w:rsidRDefault="00D129EC" w:rsidP="00D129EC">
                      <w:pPr>
                        <w:rPr>
                          <w:sz w:val="4"/>
                          <w:szCs w:val="4"/>
                        </w:rPr>
                      </w:pPr>
                    </w:p>
                    <w:p w14:paraId="2970B46A" w14:textId="3DBE75A6" w:rsidR="00CF28F9" w:rsidRPr="00A72049" w:rsidRDefault="00CF28F9" w:rsidP="00A72049">
                      <w:pPr>
                        <w:jc w:val="left"/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Tel.</w:t>
                      </w:r>
                      <w:r w:rsidR="00D129EC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071</w:t>
                      </w:r>
                      <w:r w:rsidR="00717EA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220</w:t>
                      </w:r>
                      <w:r w:rsidR="00717EA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.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4563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4500 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-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4786 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4528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- 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4561                                     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5" w:history="1">
                        <w:r w:rsidR="00792D5D"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sara.carbonari@univpm.it</w:t>
                        </w:r>
                      </w:hyperlink>
                    </w:p>
                    <w:p w14:paraId="63C60931" w14:textId="22235129" w:rsidR="00CF28F9" w:rsidRPr="00A72049" w:rsidRDefault="00CF28F9" w:rsidP="00CF28F9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6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segr.dicea@univpm.it</w:t>
                        </w:r>
                      </w:hyperlink>
                    </w:p>
                    <w:p w14:paraId="3F5B8FF7" w14:textId="3FED59C0" w:rsidR="00CF28F9" w:rsidRPr="00A72049" w:rsidRDefault="00CF28F9" w:rsidP="00CF28F9">
                      <w:pPr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e</w:t>
                      </w:r>
                      <w:r w:rsidR="006F58BF"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-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mail</w:t>
                      </w:r>
                      <w:r w:rsid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>:</w:t>
                      </w:r>
                      <w:r w:rsidRPr="00A72049">
                        <w:rPr>
                          <w:rStyle w:val="Collegamentoipertestuale"/>
                          <w:color w:val="595959" w:themeColor="text1" w:themeTint="A6"/>
                          <w:sz w:val="16"/>
                          <w:szCs w:val="16"/>
                          <w:u w:val="none"/>
                        </w:rPr>
                        <w:t xml:space="preserve"> </w:t>
                      </w:r>
                      <w:hyperlink r:id="rId7" w:history="1">
                        <w:r w:rsidR="006F58BF"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direttore.dicea@univpm.it</w:t>
                        </w:r>
                      </w:hyperlink>
                    </w:p>
                    <w:p w14:paraId="36AED78A" w14:textId="0F98FC03" w:rsidR="00CF28F9" w:rsidRPr="00A72049" w:rsidRDefault="00CF28F9" w:rsidP="00CF28F9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PEC</w:t>
                      </w:r>
                      <w:r w:rsid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:</w:t>
                      </w:r>
                      <w:r w:rsidRPr="00A72049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A72049">
                          <w:rPr>
                            <w:rStyle w:val="Collegamentoipertestuale"/>
                            <w:rFonts w:cs="Arial"/>
                            <w:color w:val="595959" w:themeColor="text1" w:themeTint="A6"/>
                            <w:sz w:val="16"/>
                            <w:szCs w:val="16"/>
                          </w:rPr>
                          <w:t>direttore.dicea@pec.univpm.it</w:t>
                        </w:r>
                      </w:hyperlink>
                      <w:r w:rsidR="006F58BF"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36EA5387" w14:textId="7438DE2A" w:rsidR="00FC066B" w:rsidRPr="00D16DB5" w:rsidRDefault="00FC066B" w:rsidP="00FC066B">
                      <w:pPr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</w:pPr>
                      <w:r w:rsidRPr="00D16DB5">
                        <w:rPr>
                          <w:rFonts w:cs="Arial"/>
                          <w:color w:val="595959" w:themeColor="text1" w:themeTint="A6"/>
                          <w:sz w:val="16"/>
                          <w:szCs w:val="16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  <v:shape id="Casella di testo 7" o:spid="_x0000_s1028" type="#_x0000_t202" style="position:absolute;left:-2286;top:-1295;width:14328;height:6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14:paraId="5E149B77" w14:textId="19140257" w:rsidR="006F58BF" w:rsidRDefault="00FC066B" w:rsidP="00FC066B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 w:rsidRPr="00D129EC">
                        <w:rPr>
                          <w:b/>
                          <w:color w:val="C00000"/>
                          <w:sz w:val="16"/>
                          <w:szCs w:val="16"/>
                        </w:rPr>
                        <w:t>SEDE</w:t>
                      </w:r>
                    </w:p>
                    <w:p w14:paraId="3D6A26FA" w14:textId="77777777" w:rsidR="00D129EC" w:rsidRPr="00D129EC" w:rsidRDefault="00D129EC" w:rsidP="00FC066B">
                      <w:pPr>
                        <w:rPr>
                          <w:b/>
                          <w:color w:val="C00000"/>
                          <w:sz w:val="4"/>
                          <w:szCs w:val="4"/>
                        </w:rPr>
                      </w:pPr>
                    </w:p>
                    <w:p w14:paraId="0E5C9E83" w14:textId="5F0F03E0" w:rsidR="00FC066B" w:rsidRPr="006F58BF" w:rsidRDefault="00FC066B" w:rsidP="00FC066B">
                      <w:pPr>
                        <w:rPr>
                          <w:b/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 xml:space="preserve">Via Brecce Bianche 12 </w:t>
                      </w:r>
                    </w:p>
                    <w:p w14:paraId="1239BFF0" w14:textId="77777777" w:rsidR="00FC066B" w:rsidRPr="00D16DB5" w:rsidRDefault="00FC066B" w:rsidP="00FC066B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Monte Dago</w:t>
                      </w:r>
                    </w:p>
                    <w:p w14:paraId="4C852471" w14:textId="77777777" w:rsidR="00FC066B" w:rsidRPr="00D16DB5" w:rsidRDefault="00FC066B" w:rsidP="00FC066B">
                      <w:pPr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60131 Ancona / Italia</w:t>
                      </w:r>
                    </w:p>
                    <w:p w14:paraId="2AD3DD1E" w14:textId="77777777" w:rsidR="00FC066B" w:rsidRPr="00AA5AA6" w:rsidRDefault="00FC066B" w:rsidP="00FC066B">
                      <w:pPr>
                        <w:rPr>
                          <w:color w:val="313231"/>
                          <w:sz w:val="16"/>
                          <w:szCs w:val="16"/>
                        </w:rPr>
                      </w:pPr>
                      <w:r w:rsidRPr="00D16DB5">
                        <w:rPr>
                          <w:color w:val="595959" w:themeColor="text1" w:themeTint="A6"/>
                          <w:sz w:val="16"/>
                          <w:szCs w:val="16"/>
                        </w:rPr>
                        <w:t>www.dicea.univpm.it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  <w:p w14:paraId="5563C0CB" w14:textId="77777777" w:rsidR="00D03813" w:rsidRPr="00A27992" w:rsidRDefault="00D03813" w:rsidP="00FC066B">
    <w:pPr>
      <w:pStyle w:val="Pidipagina"/>
      <w:ind w:left="-630"/>
      <w:rPr>
        <w:snapToGrid w:val="0"/>
        <w:sz w:val="12"/>
        <w:szCs w:val="16"/>
      </w:rPr>
    </w:pPr>
  </w:p>
  <w:p w14:paraId="6EE80223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  <w:p w14:paraId="55A6E31D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E369E" w14:textId="77777777" w:rsidR="005A3245" w:rsidRDefault="005A3245" w:rsidP="00183618">
      <w:r>
        <w:separator/>
      </w:r>
    </w:p>
  </w:footnote>
  <w:footnote w:type="continuationSeparator" w:id="0">
    <w:p w14:paraId="1C767457" w14:textId="77777777" w:rsidR="005A3245" w:rsidRDefault="005A3245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C0D73" w14:textId="39E3DD4A" w:rsidR="000B48B1" w:rsidRDefault="004547CC" w:rsidP="004F5B0F">
    <w:pPr>
      <w:ind w:left="-1560" w:hanging="538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A633BCC" wp14:editId="0BF9E6DE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88A0A9E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5AD2C3B" wp14:editId="65D91678">
          <wp:extent cx="7560000" cy="1436182"/>
          <wp:effectExtent l="0" t="0" r="0" b="0"/>
          <wp:docPr id="34054869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5A8"/>
    <w:rsid w:val="00046DDB"/>
    <w:rsid w:val="000512D4"/>
    <w:rsid w:val="0005455D"/>
    <w:rsid w:val="0006765D"/>
    <w:rsid w:val="000A1092"/>
    <w:rsid w:val="000B4662"/>
    <w:rsid w:val="000B48B1"/>
    <w:rsid w:val="000B5AC7"/>
    <w:rsid w:val="000C1519"/>
    <w:rsid w:val="000E5068"/>
    <w:rsid w:val="000F6B6F"/>
    <w:rsid w:val="00103988"/>
    <w:rsid w:val="0012103D"/>
    <w:rsid w:val="001234B5"/>
    <w:rsid w:val="001424DB"/>
    <w:rsid w:val="00152ED4"/>
    <w:rsid w:val="0016342B"/>
    <w:rsid w:val="00183618"/>
    <w:rsid w:val="00196FD6"/>
    <w:rsid w:val="001A2291"/>
    <w:rsid w:val="001A5BF5"/>
    <w:rsid w:val="001B7F9A"/>
    <w:rsid w:val="001C24BE"/>
    <w:rsid w:val="001E5A0D"/>
    <w:rsid w:val="001F7953"/>
    <w:rsid w:val="00200C8C"/>
    <w:rsid w:val="00201241"/>
    <w:rsid w:val="002047CF"/>
    <w:rsid w:val="0022631A"/>
    <w:rsid w:val="00230141"/>
    <w:rsid w:val="00244085"/>
    <w:rsid w:val="002553CD"/>
    <w:rsid w:val="00290420"/>
    <w:rsid w:val="0029422D"/>
    <w:rsid w:val="002D5407"/>
    <w:rsid w:val="002E35A8"/>
    <w:rsid w:val="002F2657"/>
    <w:rsid w:val="002F28A8"/>
    <w:rsid w:val="00376FFD"/>
    <w:rsid w:val="00384C70"/>
    <w:rsid w:val="00397554"/>
    <w:rsid w:val="003A29B9"/>
    <w:rsid w:val="003B40BA"/>
    <w:rsid w:val="003E4A10"/>
    <w:rsid w:val="003E62E4"/>
    <w:rsid w:val="00416EB8"/>
    <w:rsid w:val="004547CC"/>
    <w:rsid w:val="00455C30"/>
    <w:rsid w:val="00461FAD"/>
    <w:rsid w:val="0046239D"/>
    <w:rsid w:val="00495F8F"/>
    <w:rsid w:val="004A2991"/>
    <w:rsid w:val="004A5D91"/>
    <w:rsid w:val="004F4242"/>
    <w:rsid w:val="004F5B0F"/>
    <w:rsid w:val="005066FD"/>
    <w:rsid w:val="0050768E"/>
    <w:rsid w:val="005220E4"/>
    <w:rsid w:val="00561CF9"/>
    <w:rsid w:val="00567A6F"/>
    <w:rsid w:val="005968EA"/>
    <w:rsid w:val="005A3245"/>
    <w:rsid w:val="005A413B"/>
    <w:rsid w:val="005C403E"/>
    <w:rsid w:val="005D56F7"/>
    <w:rsid w:val="005E5C9D"/>
    <w:rsid w:val="005E6DEC"/>
    <w:rsid w:val="00625245"/>
    <w:rsid w:val="00645A8F"/>
    <w:rsid w:val="00685765"/>
    <w:rsid w:val="006945A2"/>
    <w:rsid w:val="0069484B"/>
    <w:rsid w:val="006A208E"/>
    <w:rsid w:val="006C5E98"/>
    <w:rsid w:val="006E5978"/>
    <w:rsid w:val="006F400D"/>
    <w:rsid w:val="006F58BF"/>
    <w:rsid w:val="00700267"/>
    <w:rsid w:val="007053BE"/>
    <w:rsid w:val="00717EA5"/>
    <w:rsid w:val="00720A56"/>
    <w:rsid w:val="00742C5C"/>
    <w:rsid w:val="0076007D"/>
    <w:rsid w:val="00777A46"/>
    <w:rsid w:val="0078116D"/>
    <w:rsid w:val="00782154"/>
    <w:rsid w:val="007924CC"/>
    <w:rsid w:val="00792D5D"/>
    <w:rsid w:val="0079643A"/>
    <w:rsid w:val="007A3FCE"/>
    <w:rsid w:val="007A44A2"/>
    <w:rsid w:val="007A65D4"/>
    <w:rsid w:val="007B6D9B"/>
    <w:rsid w:val="007E4461"/>
    <w:rsid w:val="007E7CBA"/>
    <w:rsid w:val="008270E9"/>
    <w:rsid w:val="008A06D8"/>
    <w:rsid w:val="008A712E"/>
    <w:rsid w:val="008D5A5D"/>
    <w:rsid w:val="008E5224"/>
    <w:rsid w:val="008E7EB8"/>
    <w:rsid w:val="008F4EEB"/>
    <w:rsid w:val="00951EE3"/>
    <w:rsid w:val="009809B0"/>
    <w:rsid w:val="009B304B"/>
    <w:rsid w:val="009F49AE"/>
    <w:rsid w:val="009F533C"/>
    <w:rsid w:val="009F5521"/>
    <w:rsid w:val="00A221E0"/>
    <w:rsid w:val="00A26DCC"/>
    <w:rsid w:val="00A27992"/>
    <w:rsid w:val="00A33516"/>
    <w:rsid w:val="00A646ED"/>
    <w:rsid w:val="00A72049"/>
    <w:rsid w:val="00A85226"/>
    <w:rsid w:val="00AB4999"/>
    <w:rsid w:val="00AC4C60"/>
    <w:rsid w:val="00AC7401"/>
    <w:rsid w:val="00AD473B"/>
    <w:rsid w:val="00AE0CEA"/>
    <w:rsid w:val="00AE2F8B"/>
    <w:rsid w:val="00B0341B"/>
    <w:rsid w:val="00B04B05"/>
    <w:rsid w:val="00B06298"/>
    <w:rsid w:val="00B445C8"/>
    <w:rsid w:val="00B65E5A"/>
    <w:rsid w:val="00B71323"/>
    <w:rsid w:val="00B94AE5"/>
    <w:rsid w:val="00BC1F60"/>
    <w:rsid w:val="00BE19CF"/>
    <w:rsid w:val="00BF45E5"/>
    <w:rsid w:val="00C4282D"/>
    <w:rsid w:val="00C56B5C"/>
    <w:rsid w:val="00C63A34"/>
    <w:rsid w:val="00CA6BB8"/>
    <w:rsid w:val="00CB441B"/>
    <w:rsid w:val="00CB556D"/>
    <w:rsid w:val="00CC774C"/>
    <w:rsid w:val="00CD22E4"/>
    <w:rsid w:val="00CF28F9"/>
    <w:rsid w:val="00CF29C4"/>
    <w:rsid w:val="00D03813"/>
    <w:rsid w:val="00D03F4F"/>
    <w:rsid w:val="00D129EC"/>
    <w:rsid w:val="00D1667C"/>
    <w:rsid w:val="00D16DB5"/>
    <w:rsid w:val="00D16E6D"/>
    <w:rsid w:val="00D24D8B"/>
    <w:rsid w:val="00D86E7A"/>
    <w:rsid w:val="00D90BCC"/>
    <w:rsid w:val="00D92B49"/>
    <w:rsid w:val="00DC795D"/>
    <w:rsid w:val="00DD27D5"/>
    <w:rsid w:val="00DD63E6"/>
    <w:rsid w:val="00DE341B"/>
    <w:rsid w:val="00E01B57"/>
    <w:rsid w:val="00E0335E"/>
    <w:rsid w:val="00E05ADC"/>
    <w:rsid w:val="00E335CF"/>
    <w:rsid w:val="00EB72B1"/>
    <w:rsid w:val="00EF74C3"/>
    <w:rsid w:val="00F04A55"/>
    <w:rsid w:val="00F240F0"/>
    <w:rsid w:val="00F279E9"/>
    <w:rsid w:val="00F348F5"/>
    <w:rsid w:val="00F73E29"/>
    <w:rsid w:val="00F771F7"/>
    <w:rsid w:val="00F83B24"/>
    <w:rsid w:val="00F92686"/>
    <w:rsid w:val="00FA3D85"/>
    <w:rsid w:val="00FA586F"/>
    <w:rsid w:val="00FC066B"/>
    <w:rsid w:val="00FC52D7"/>
    <w:rsid w:val="00FC6FDD"/>
    <w:rsid w:val="00FE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8DE705"/>
  <w15:chartTrackingRefBased/>
  <w15:docId w15:val="{DAC39C43-08B4-4665-9535-68CFB5B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customStyle="1" w:styleId="Default">
    <w:name w:val="Default"/>
    <w:rsid w:val="00645A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">
    <w:name w:val="CM1"/>
    <w:basedOn w:val="Default"/>
    <w:next w:val="Default"/>
    <w:rsid w:val="00645A8F"/>
    <w:pPr>
      <w:spacing w:line="276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direttore.dicea@pec.univpm.it" TargetMode="External"/><Relationship Id="rId3" Type="http://schemas.openxmlformats.org/officeDocument/2006/relationships/hyperlink" Target="mailto:direttore.dicea@univpm.it" TargetMode="External"/><Relationship Id="rId7" Type="http://schemas.openxmlformats.org/officeDocument/2006/relationships/hyperlink" Target="mailto:direttore.dicea@univpm.it" TargetMode="External"/><Relationship Id="rId2" Type="http://schemas.openxmlformats.org/officeDocument/2006/relationships/hyperlink" Target="mailto:segr.dicea@univpm.it" TargetMode="External"/><Relationship Id="rId1" Type="http://schemas.openxmlformats.org/officeDocument/2006/relationships/hyperlink" Target="mailto:sara.carbonari@univpm.it" TargetMode="External"/><Relationship Id="rId6" Type="http://schemas.openxmlformats.org/officeDocument/2006/relationships/hyperlink" Target="mailto:segr.dicea@univpm.it" TargetMode="External"/><Relationship Id="rId5" Type="http://schemas.openxmlformats.org/officeDocument/2006/relationships/hyperlink" Target="mailto:sara.carbonari@univpm.it" TargetMode="External"/><Relationship Id="rId4" Type="http://schemas.openxmlformats.org/officeDocument/2006/relationships/hyperlink" Target="mailto:direttore.dicea@pec.univp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gi\AppData\Local\Temp\Nuova%20carta%20intestat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b3ebc40d8aceef00e2c31e2bea0d571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91770932234700d1dd45fe559f8c4268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b9c2-8cab-4d9c-a2d3-7270c60cb5ba">
      <Terms xmlns="http://schemas.microsoft.com/office/infopath/2007/PartnerControls"/>
    </lcf76f155ced4ddcb4097134ff3c332f>
    <SharedWithUsers xmlns="f3f017b4-eb1c-4956-ba4d-bea082c1de2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1928D7-DFD1-4691-BDA7-0924263A23DE}"/>
</file>

<file path=customXml/itemProps3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64A59-2873-449D-813E-6AEF5CA1E6AE}">
  <ds:schemaRefs>
    <ds:schemaRef ds:uri="http://schemas.microsoft.com/office/2006/metadata/properties"/>
    <ds:schemaRef ds:uri="http://schemas.microsoft.com/office/infopath/2007/PartnerControls"/>
    <ds:schemaRef ds:uri="ae52b9c2-8cab-4d9c-a2d3-7270c60cb5ba"/>
    <ds:schemaRef ds:uri="f3f017b4-eb1c-4956-ba4d-bea082c1de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carta intestata</Template>
  <TotalTime>2</TotalTime>
  <Pages>1</Pages>
  <Words>37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512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Fangi</dc:creator>
  <cp:keywords>Modello</cp:keywords>
  <cp:lastModifiedBy>SILVIA FANGI</cp:lastModifiedBy>
  <cp:revision>3</cp:revision>
  <cp:lastPrinted>2017-01-16T11:47:00Z</cp:lastPrinted>
  <dcterms:created xsi:type="dcterms:W3CDTF">2025-11-12T09:00:00Z</dcterms:created>
  <dcterms:modified xsi:type="dcterms:W3CDTF">2025-11-12T09:01:00Z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0x0101004AE1B36EF910D042B599351AD4C3A1C2</vt:lpwstr>
  </property>
  <property fmtid="{D5CDD505-2E9C-101B-9397-08002B2CF9AE}" pid="3" name="Order">
    <vt:r8>645800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