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FADA7" w14:textId="77777777" w:rsidR="00C466B7" w:rsidRPr="00212E98" w:rsidRDefault="00C466B7" w:rsidP="00C466B7">
      <w:pPr>
        <w:pStyle w:val="indirizzo"/>
        <w:ind w:left="0"/>
        <w:jc w:val="center"/>
        <w:rPr>
          <w:rFonts w:asciiTheme="minorHAnsi" w:hAnsiTheme="minorHAnsi" w:cstheme="minorHAnsi"/>
          <w:iCs/>
          <w:snapToGrid w:val="0"/>
          <w:sz w:val="32"/>
          <w:szCs w:val="32"/>
        </w:rPr>
      </w:pPr>
      <w:r w:rsidRPr="00212E98">
        <w:rPr>
          <w:rFonts w:asciiTheme="minorHAnsi" w:hAnsiTheme="minorHAnsi" w:cstheme="minorHAnsi"/>
          <w:iCs/>
          <w:snapToGrid w:val="0"/>
          <w:sz w:val="32"/>
          <w:szCs w:val="32"/>
        </w:rPr>
        <w:t>PROGETTO DIPARTIMENTO DI ECCELLENZA 2023/2027</w:t>
      </w:r>
    </w:p>
    <w:p w14:paraId="7F15C6B1" w14:textId="77777777" w:rsidR="00C466B7" w:rsidRPr="00212E98" w:rsidRDefault="00C466B7" w:rsidP="00C466B7">
      <w:pPr>
        <w:pStyle w:val="indirizzo"/>
        <w:spacing w:after="240"/>
        <w:ind w:left="0"/>
        <w:jc w:val="center"/>
        <w:rPr>
          <w:rFonts w:asciiTheme="minorHAnsi" w:hAnsiTheme="minorHAnsi" w:cstheme="minorHAnsi"/>
          <w:iCs/>
          <w:snapToGrid w:val="0"/>
          <w:sz w:val="28"/>
          <w:szCs w:val="28"/>
        </w:rPr>
      </w:pPr>
      <w:r w:rsidRPr="00212E98">
        <w:rPr>
          <w:rFonts w:asciiTheme="minorHAnsi" w:hAnsiTheme="minorHAnsi" w:cstheme="minorHAnsi"/>
          <w:iCs/>
          <w:snapToGrid w:val="0"/>
          <w:sz w:val="28"/>
          <w:szCs w:val="28"/>
        </w:rPr>
        <w:t>DICHIARAZIONE IMPUTAZIONE SPESA</w:t>
      </w:r>
    </w:p>
    <w:p w14:paraId="01746B37" w14:textId="77777777" w:rsidR="00C466B7" w:rsidRPr="00212E98" w:rsidRDefault="00C466B7" w:rsidP="00C466B7">
      <w:pPr>
        <w:pStyle w:val="indirizzo"/>
        <w:spacing w:after="240"/>
        <w:ind w:left="0"/>
        <w:jc w:val="center"/>
        <w:rPr>
          <w:rFonts w:asciiTheme="minorHAnsi" w:hAnsiTheme="minorHAnsi" w:cstheme="minorHAnsi"/>
          <w:iCs/>
          <w:snapToGrid w:val="0"/>
          <w:sz w:val="22"/>
          <w:szCs w:val="22"/>
        </w:rPr>
      </w:pPr>
      <w:r w:rsidRPr="00212E98">
        <w:rPr>
          <w:rFonts w:asciiTheme="minorHAnsi" w:hAnsiTheme="minorHAnsi" w:cstheme="minorHAnsi"/>
          <w:iCs/>
          <w:noProof/>
          <w:snapToGrid w:val="0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C3144B3" wp14:editId="292537E2">
                <wp:simplePos x="0" y="0"/>
                <wp:positionH relativeFrom="margin">
                  <wp:posOffset>4391910</wp:posOffset>
                </wp:positionH>
                <wp:positionV relativeFrom="paragraph">
                  <wp:posOffset>151505</wp:posOffset>
                </wp:positionV>
                <wp:extent cx="1562400" cy="1404620"/>
                <wp:effectExtent l="0" t="0" r="19050" b="1524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1B0A53" w14:textId="77777777" w:rsidR="00C466B7" w:rsidRPr="000951EE" w:rsidRDefault="00C466B7" w:rsidP="00C466B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0951EE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 Cod. DE2327………..</w:t>
                            </w:r>
                          </w:p>
                          <w:p w14:paraId="3B67D9EF" w14:textId="77777777" w:rsidR="00C466B7" w:rsidRPr="000951EE" w:rsidRDefault="00C466B7" w:rsidP="00C466B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0951EE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a cura della segreteria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C3144B3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345.8pt;margin-top:11.95pt;width:123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">
                <v:textbox style="mso-fit-shape-to-text:t">
                  <w:txbxContent>
                    <w:p w14:paraId="2F1B0A53" w14:textId="77777777" w:rsidR="00C466B7" w:rsidRPr="000951EE" w:rsidRDefault="00C466B7" w:rsidP="00C466B7">
                      <w:pPr>
                        <w:jc w:val="center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0951EE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 Cod. DE2327………..</w:t>
                      </w:r>
                    </w:p>
                    <w:p w14:paraId="3B67D9EF" w14:textId="77777777" w:rsidR="00C466B7" w:rsidRPr="000951EE" w:rsidRDefault="00C466B7" w:rsidP="00C466B7">
                      <w:pPr>
                        <w:jc w:val="center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0951EE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a cura della segreteria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Theme="minorHAnsi" w:hAnsiTheme="minorHAnsi" w:cstheme="minorHAnsi"/>
          <w:iCs/>
          <w:snapToGrid w:val="0"/>
          <w:sz w:val="22"/>
          <w:szCs w:val="22"/>
        </w:rPr>
        <w:tab/>
      </w:r>
      <w:r>
        <w:rPr>
          <w:rFonts w:asciiTheme="minorHAnsi" w:hAnsiTheme="minorHAnsi" w:cstheme="minorHAnsi"/>
          <w:iCs/>
          <w:snapToGrid w:val="0"/>
          <w:sz w:val="22"/>
          <w:szCs w:val="22"/>
        </w:rPr>
        <w:tab/>
      </w:r>
      <w:r>
        <w:rPr>
          <w:rFonts w:asciiTheme="minorHAnsi" w:hAnsiTheme="minorHAnsi" w:cstheme="minorHAnsi"/>
          <w:iCs/>
          <w:snapToGrid w:val="0"/>
          <w:sz w:val="22"/>
          <w:szCs w:val="22"/>
        </w:rPr>
        <w:tab/>
      </w:r>
      <w:r>
        <w:rPr>
          <w:rFonts w:asciiTheme="minorHAnsi" w:hAnsiTheme="minorHAnsi" w:cstheme="minorHAnsi"/>
          <w:iCs/>
          <w:snapToGrid w:val="0"/>
          <w:sz w:val="22"/>
          <w:szCs w:val="22"/>
        </w:rPr>
        <w:tab/>
      </w:r>
      <w:r>
        <w:rPr>
          <w:rFonts w:asciiTheme="minorHAnsi" w:hAnsiTheme="minorHAnsi" w:cstheme="minorHAnsi"/>
          <w:iCs/>
          <w:snapToGrid w:val="0"/>
          <w:sz w:val="22"/>
          <w:szCs w:val="22"/>
        </w:rPr>
        <w:tab/>
      </w:r>
      <w:r>
        <w:rPr>
          <w:rFonts w:asciiTheme="minorHAnsi" w:hAnsiTheme="minorHAnsi" w:cstheme="minorHAnsi"/>
          <w:iCs/>
          <w:snapToGrid w:val="0"/>
          <w:sz w:val="22"/>
          <w:szCs w:val="22"/>
        </w:rPr>
        <w:tab/>
      </w:r>
      <w:r>
        <w:rPr>
          <w:rFonts w:asciiTheme="minorHAnsi" w:hAnsiTheme="minorHAnsi" w:cstheme="minorHAnsi"/>
          <w:iCs/>
          <w:snapToGrid w:val="0"/>
          <w:sz w:val="22"/>
          <w:szCs w:val="22"/>
        </w:rPr>
        <w:tab/>
      </w:r>
    </w:p>
    <w:p w14:paraId="6A41DAA5" w14:textId="77777777" w:rsidR="00C466B7" w:rsidRPr="00212E98" w:rsidRDefault="00000000" w:rsidP="00C466B7">
      <w:pPr>
        <w:pStyle w:val="indirizzo"/>
        <w:ind w:left="0"/>
        <w:jc w:val="left"/>
        <w:rPr>
          <w:rFonts w:asciiTheme="minorHAnsi" w:hAnsiTheme="minorHAnsi" w:cstheme="minorHAnsi"/>
          <w:b w:val="0"/>
          <w:snapToGrid w:val="0"/>
          <w:sz w:val="22"/>
          <w:szCs w:val="22"/>
        </w:rPr>
      </w:pPr>
      <w:sdt>
        <w:sdtPr>
          <w:rPr>
            <w:rFonts w:asciiTheme="minorHAnsi" w:hAnsiTheme="minorHAnsi" w:cstheme="minorHAnsi"/>
            <w:b w:val="0"/>
            <w:snapToGrid w:val="0"/>
            <w:sz w:val="22"/>
            <w:szCs w:val="22"/>
          </w:rPr>
          <w:id w:val="5266044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66B7" w:rsidRPr="00212E98">
            <w:rPr>
              <w:rFonts w:ascii="Segoe UI Symbol" w:eastAsia="MS Gothic" w:hAnsi="Segoe UI Symbol" w:cs="Segoe UI Symbol"/>
              <w:b w:val="0"/>
              <w:snapToGrid w:val="0"/>
              <w:sz w:val="22"/>
              <w:szCs w:val="22"/>
            </w:rPr>
            <w:t>☐</w:t>
          </w:r>
        </w:sdtContent>
      </w:sdt>
      <w:r w:rsidR="00C466B7" w:rsidRPr="00212E98">
        <w:rPr>
          <w:rFonts w:asciiTheme="minorHAnsi" w:hAnsiTheme="minorHAnsi" w:cstheme="minorHAnsi"/>
          <w:b w:val="0"/>
          <w:snapToGrid w:val="0"/>
          <w:sz w:val="22"/>
          <w:szCs w:val="22"/>
        </w:rPr>
        <w:t xml:space="preserve"> </w:t>
      </w:r>
      <w:r w:rsidR="00C466B7">
        <w:rPr>
          <w:rFonts w:asciiTheme="minorHAnsi" w:hAnsiTheme="minorHAnsi" w:cstheme="minorHAnsi"/>
          <w:b w:val="0"/>
          <w:snapToGrid w:val="0"/>
          <w:sz w:val="22"/>
          <w:szCs w:val="22"/>
        </w:rPr>
        <w:t>VO - visiting uscita</w:t>
      </w:r>
      <w:r w:rsidR="00C466B7" w:rsidRPr="00212E98">
        <w:rPr>
          <w:rFonts w:asciiTheme="minorHAnsi" w:hAnsiTheme="minorHAnsi" w:cstheme="minorHAnsi"/>
          <w:b w:val="0"/>
          <w:snapToGrid w:val="0"/>
          <w:sz w:val="22"/>
          <w:szCs w:val="22"/>
        </w:rPr>
        <w:t xml:space="preserve"> </w:t>
      </w:r>
      <w:sdt>
        <w:sdtPr>
          <w:rPr>
            <w:rFonts w:asciiTheme="minorHAnsi" w:eastAsia="Times New Roman" w:hAnsiTheme="minorHAnsi" w:cstheme="minorHAnsi"/>
            <w:b w:val="0"/>
            <w:sz w:val="22"/>
            <w:szCs w:val="22"/>
          </w:rPr>
          <w:id w:val="-1922400235"/>
          <w:placeholder>
            <w:docPart w:val="FCBFD3F63A1C41218F849E9B3240D53B"/>
          </w:placeholder>
          <w:text/>
        </w:sdtPr>
        <w:sdtContent>
          <w:r w:rsidR="00C466B7" w:rsidRPr="00212E98">
            <w:rPr>
              <w:rFonts w:asciiTheme="minorHAnsi" w:eastAsia="Times New Roman" w:hAnsiTheme="minorHAnsi" w:cstheme="minorHAnsi"/>
              <w:b w:val="0"/>
              <w:sz w:val="22"/>
              <w:szCs w:val="22"/>
            </w:rPr>
            <w:t>_____________________________</w:t>
          </w:r>
          <w:r w:rsidR="00C466B7">
            <w:rPr>
              <w:rFonts w:asciiTheme="minorHAnsi" w:eastAsia="Times New Roman" w:hAnsiTheme="minorHAnsi" w:cstheme="minorHAnsi"/>
              <w:b w:val="0"/>
              <w:sz w:val="22"/>
              <w:szCs w:val="22"/>
            </w:rPr>
            <w:t>________</w:t>
          </w:r>
        </w:sdtContent>
      </w:sdt>
    </w:p>
    <w:p w14:paraId="7B6DD896" w14:textId="77777777" w:rsidR="00C466B7" w:rsidRPr="00212E98" w:rsidRDefault="00000000" w:rsidP="00C466B7">
      <w:pPr>
        <w:pStyle w:val="indirizzo"/>
        <w:ind w:left="0"/>
        <w:jc w:val="left"/>
        <w:rPr>
          <w:rFonts w:asciiTheme="minorHAnsi" w:hAnsiTheme="minorHAnsi" w:cstheme="minorHAnsi"/>
          <w:b w:val="0"/>
          <w:snapToGrid w:val="0"/>
          <w:sz w:val="22"/>
          <w:szCs w:val="22"/>
        </w:rPr>
      </w:pPr>
      <w:sdt>
        <w:sdtPr>
          <w:rPr>
            <w:rFonts w:asciiTheme="minorHAnsi" w:hAnsiTheme="minorHAnsi" w:cstheme="minorHAnsi"/>
            <w:b w:val="0"/>
            <w:snapToGrid w:val="0"/>
            <w:sz w:val="22"/>
            <w:szCs w:val="22"/>
          </w:rPr>
          <w:id w:val="-4877911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66B7">
            <w:rPr>
              <w:rFonts w:ascii="MS Gothic" w:eastAsia="MS Gothic" w:hAnsi="MS Gothic" w:cstheme="minorHAnsi" w:hint="eastAsia"/>
              <w:b w:val="0"/>
              <w:snapToGrid w:val="0"/>
              <w:sz w:val="22"/>
              <w:szCs w:val="22"/>
            </w:rPr>
            <w:t>☐</w:t>
          </w:r>
        </w:sdtContent>
      </w:sdt>
      <w:r w:rsidR="00C466B7" w:rsidRPr="00212E98">
        <w:rPr>
          <w:rFonts w:asciiTheme="minorHAnsi" w:hAnsiTheme="minorHAnsi" w:cstheme="minorHAnsi"/>
          <w:b w:val="0"/>
          <w:snapToGrid w:val="0"/>
          <w:sz w:val="22"/>
          <w:szCs w:val="22"/>
        </w:rPr>
        <w:t xml:space="preserve"> </w:t>
      </w:r>
      <w:r w:rsidR="00C466B7">
        <w:rPr>
          <w:rFonts w:asciiTheme="minorHAnsi" w:hAnsiTheme="minorHAnsi" w:cstheme="minorHAnsi"/>
          <w:b w:val="0"/>
          <w:snapToGrid w:val="0"/>
          <w:sz w:val="22"/>
          <w:szCs w:val="22"/>
        </w:rPr>
        <w:t xml:space="preserve">VI – </w:t>
      </w:r>
      <w:r w:rsidR="00C466B7" w:rsidRPr="00212E98">
        <w:rPr>
          <w:rFonts w:asciiTheme="minorHAnsi" w:hAnsiTheme="minorHAnsi" w:cstheme="minorHAnsi"/>
          <w:b w:val="0"/>
          <w:snapToGrid w:val="0"/>
          <w:sz w:val="22"/>
          <w:szCs w:val="22"/>
        </w:rPr>
        <w:t>visiting</w:t>
      </w:r>
      <w:r w:rsidR="00C466B7">
        <w:rPr>
          <w:rFonts w:asciiTheme="minorHAnsi" w:hAnsiTheme="minorHAnsi" w:cstheme="minorHAnsi"/>
          <w:b w:val="0"/>
          <w:snapToGrid w:val="0"/>
          <w:sz w:val="22"/>
          <w:szCs w:val="22"/>
        </w:rPr>
        <w:t xml:space="preserve"> ingresso</w:t>
      </w:r>
      <w:r w:rsidR="00C466B7" w:rsidRPr="00212E98">
        <w:rPr>
          <w:rFonts w:asciiTheme="minorHAnsi" w:hAnsiTheme="minorHAnsi" w:cstheme="minorHAnsi"/>
          <w:b w:val="0"/>
          <w:snapToGrid w:val="0"/>
          <w:sz w:val="22"/>
          <w:szCs w:val="22"/>
        </w:rPr>
        <w:t xml:space="preserve"> </w:t>
      </w:r>
      <w:sdt>
        <w:sdtPr>
          <w:rPr>
            <w:rFonts w:asciiTheme="minorHAnsi" w:eastAsia="Times New Roman" w:hAnsiTheme="minorHAnsi" w:cstheme="minorHAnsi"/>
            <w:b w:val="0"/>
            <w:sz w:val="22"/>
            <w:szCs w:val="22"/>
            <w:highlight w:val="yellow"/>
          </w:rPr>
          <w:id w:val="2100058873"/>
          <w:placeholder>
            <w:docPart w:val="26F109037E8B4B4F92508EE3559291E0"/>
          </w:placeholder>
          <w:text/>
        </w:sdtPr>
        <w:sdtContent>
          <w:r w:rsidR="00C466B7" w:rsidRPr="00AE40E1">
            <w:rPr>
              <w:rFonts w:asciiTheme="minorHAnsi" w:eastAsia="Times New Roman" w:hAnsiTheme="minorHAnsi" w:cstheme="minorHAnsi"/>
              <w:b w:val="0"/>
              <w:sz w:val="22"/>
              <w:szCs w:val="22"/>
              <w:highlight w:val="yellow"/>
            </w:rPr>
            <w:t>_NOME E UNIVERSITA’ DI APPARTENENZA</w:t>
          </w:r>
        </w:sdtContent>
      </w:sdt>
    </w:p>
    <w:p w14:paraId="401AE655" w14:textId="77777777" w:rsidR="00C466B7" w:rsidRDefault="00C466B7" w:rsidP="00C466B7">
      <w:pPr>
        <w:pStyle w:val="lettera"/>
        <w:spacing w:before="0" w:line="276" w:lineRule="auto"/>
        <w:rPr>
          <w:rFonts w:asciiTheme="minorHAnsi" w:hAnsiTheme="minorHAnsi" w:cstheme="minorHAnsi"/>
          <w:sz w:val="22"/>
          <w:szCs w:val="22"/>
        </w:rPr>
      </w:pPr>
    </w:p>
    <w:p w14:paraId="63031DD3" w14:textId="77777777" w:rsidR="00C466B7" w:rsidRDefault="00C466B7" w:rsidP="00C466B7">
      <w:pPr>
        <w:pStyle w:val="lettera"/>
        <w:spacing w:before="0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212E98">
        <w:rPr>
          <w:rFonts w:asciiTheme="minorHAnsi" w:hAnsiTheme="minorHAnsi" w:cstheme="minorHAnsi"/>
          <w:sz w:val="22"/>
          <w:szCs w:val="22"/>
        </w:rPr>
        <w:t xml:space="preserve">Il/La sottoscritto/a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40944453"/>
          <w:placeholder>
            <w:docPart w:val="3DC382480CFB48D988D6F69C85C19568"/>
          </w:placeholder>
          <w:showingPlcHdr/>
          <w:text/>
        </w:sdtPr>
        <w:sdtContent>
          <w:r w:rsidRPr="00212E98">
            <w:rPr>
              <w:rStyle w:val="Testosegnaposto"/>
              <w:rFonts w:asciiTheme="minorHAnsi" w:hAnsiTheme="minorHAnsi" w:cstheme="minorHAnsi"/>
              <w:b/>
              <w:sz w:val="22"/>
              <w:szCs w:val="22"/>
            </w:rPr>
            <w:t>___________________________</w:t>
          </w:r>
        </w:sdtContent>
      </w:sdt>
    </w:p>
    <w:p w14:paraId="099C046B" w14:textId="77777777" w:rsidR="00C466B7" w:rsidRPr="00212E98" w:rsidRDefault="00C466B7" w:rsidP="00C466B7">
      <w:pPr>
        <w:pStyle w:val="lettera"/>
        <w:spacing w:before="0"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41622B67" w14:textId="77777777" w:rsidR="00C466B7" w:rsidRPr="00212E98" w:rsidRDefault="00C466B7" w:rsidP="00C466B7">
      <w:pPr>
        <w:pStyle w:val="Intestazione"/>
        <w:tabs>
          <w:tab w:val="clear" w:pos="4819"/>
          <w:tab w:val="clear" w:pos="9638"/>
        </w:tabs>
        <w:spacing w:after="240" w:line="276" w:lineRule="auto"/>
        <w:ind w:left="851" w:right="709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212E98">
        <w:rPr>
          <w:rFonts w:asciiTheme="minorHAnsi" w:hAnsiTheme="minorHAnsi" w:cstheme="minorHAnsi"/>
          <w:b/>
          <w:sz w:val="22"/>
          <w:szCs w:val="22"/>
        </w:rPr>
        <w:t>DICHIARA</w:t>
      </w:r>
    </w:p>
    <w:p w14:paraId="6E27E089" w14:textId="77777777" w:rsidR="00C466B7" w:rsidRPr="003C3431" w:rsidRDefault="00C466B7" w:rsidP="00C466B7">
      <w:pPr>
        <w:pStyle w:val="Paragrafoelenco"/>
        <w:numPr>
          <w:ilvl w:val="0"/>
          <w:numId w:val="2"/>
        </w:numPr>
        <w:spacing w:line="276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3C3431">
        <w:rPr>
          <w:rFonts w:asciiTheme="minorHAnsi" w:hAnsiTheme="minorHAnsi" w:cstheme="minorHAnsi"/>
          <w:sz w:val="22"/>
          <w:szCs w:val="22"/>
        </w:rPr>
        <w:t>che la spesa relativa alla suddetta richiesta graverà sul progetto “Dipartimento di Eccellenza” in quanto:</w:t>
      </w:r>
    </w:p>
    <w:p w14:paraId="0ADDEAF9" w14:textId="77777777" w:rsidR="00C466B7" w:rsidRDefault="00C466B7" w:rsidP="00C466B7">
      <w:pPr>
        <w:pStyle w:val="Paragrafoelenco"/>
        <w:numPr>
          <w:ilvl w:val="0"/>
          <w:numId w:val="1"/>
        </w:numPr>
        <w:spacing w:line="276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74360E">
        <w:rPr>
          <w:rFonts w:asciiTheme="minorHAnsi" w:hAnsiTheme="minorHAnsi" w:cstheme="minorHAnsi"/>
          <w:sz w:val="22"/>
          <w:szCs w:val="22"/>
          <w:u w:val="single"/>
        </w:rPr>
        <w:t>è attinente alle finalità del progetto</w:t>
      </w:r>
      <w:r w:rsidRPr="00212E98">
        <w:rPr>
          <w:rFonts w:asciiTheme="minorHAnsi" w:hAnsiTheme="minorHAnsi" w:cstheme="minorHAnsi"/>
          <w:sz w:val="22"/>
          <w:szCs w:val="22"/>
        </w:rPr>
        <w:t>;</w:t>
      </w:r>
    </w:p>
    <w:p w14:paraId="7E8C0807" w14:textId="77777777" w:rsidR="00C466B7" w:rsidRPr="0074360E" w:rsidRDefault="00C466B7" w:rsidP="00C466B7">
      <w:pPr>
        <w:pStyle w:val="Paragrafoelenco"/>
        <w:numPr>
          <w:ilvl w:val="0"/>
          <w:numId w:val="1"/>
        </w:numPr>
        <w:tabs>
          <w:tab w:val="center" w:pos="7938"/>
        </w:tabs>
        <w:spacing w:line="276" w:lineRule="auto"/>
        <w:ind w:left="284" w:hanging="284"/>
        <w:rPr>
          <w:rFonts w:asciiTheme="minorHAnsi" w:hAnsiTheme="minorHAnsi" w:cstheme="minorHAnsi"/>
          <w:sz w:val="22"/>
          <w:szCs w:val="22"/>
          <w:u w:val="single"/>
        </w:rPr>
      </w:pPr>
      <w:r w:rsidRPr="0074360E">
        <w:rPr>
          <w:rFonts w:asciiTheme="minorHAnsi" w:hAnsiTheme="minorHAnsi" w:cstheme="minorHAnsi"/>
          <w:sz w:val="22"/>
          <w:szCs w:val="22"/>
          <w:u w:val="single"/>
        </w:rPr>
        <w:t xml:space="preserve">è da imputare al budget dell’Area   </w:t>
      </w:r>
    </w:p>
    <w:p w14:paraId="5D1CEFE0" w14:textId="77777777" w:rsidR="00C466B7" w:rsidRPr="00212E98" w:rsidRDefault="00000000" w:rsidP="00C466B7">
      <w:pPr>
        <w:pStyle w:val="Paragrafoelenco"/>
        <w:tabs>
          <w:tab w:val="left" w:pos="851"/>
          <w:tab w:val="left" w:pos="1418"/>
          <w:tab w:val="center" w:pos="7938"/>
        </w:tabs>
        <w:spacing w:line="276" w:lineRule="auto"/>
        <w:ind w:left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napToGrid w:val="0"/>
            <w:sz w:val="22"/>
            <w:szCs w:val="22"/>
          </w:rPr>
          <w:id w:val="15377029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66B7" w:rsidRPr="00212E98">
            <w:rPr>
              <w:rFonts w:ascii="Segoe UI Symbol" w:eastAsia="MS Gothic" w:hAnsi="Segoe UI Symbol" w:cs="Segoe UI Symbol"/>
              <w:b/>
              <w:snapToGrid w:val="0"/>
              <w:sz w:val="22"/>
              <w:szCs w:val="22"/>
            </w:rPr>
            <w:t>☐</w:t>
          </w:r>
        </w:sdtContent>
      </w:sdt>
      <w:r w:rsidR="00C466B7" w:rsidRPr="00212E98">
        <w:rPr>
          <w:rFonts w:asciiTheme="minorHAnsi" w:hAnsiTheme="minorHAnsi" w:cstheme="minorHAnsi"/>
          <w:sz w:val="22"/>
          <w:szCs w:val="22"/>
        </w:rPr>
        <w:tab/>
        <w:t>AC</w:t>
      </w:r>
      <w:r w:rsidR="00C466B7" w:rsidRPr="00212E98">
        <w:rPr>
          <w:rFonts w:asciiTheme="minorHAnsi" w:hAnsiTheme="minorHAnsi" w:cstheme="minorHAnsi"/>
          <w:sz w:val="22"/>
          <w:szCs w:val="22"/>
        </w:rPr>
        <w:tab/>
        <w:t>ARCHITETTURA Composizione</w:t>
      </w:r>
    </w:p>
    <w:p w14:paraId="3A2B3D9E" w14:textId="77777777" w:rsidR="00C466B7" w:rsidRPr="00212E98" w:rsidRDefault="00000000" w:rsidP="00C466B7">
      <w:pPr>
        <w:pStyle w:val="Paragrafoelenco"/>
        <w:tabs>
          <w:tab w:val="left" w:pos="851"/>
          <w:tab w:val="left" w:pos="1418"/>
          <w:tab w:val="center" w:pos="7938"/>
        </w:tabs>
        <w:spacing w:line="276" w:lineRule="auto"/>
        <w:ind w:left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napToGrid w:val="0"/>
            <w:sz w:val="22"/>
            <w:szCs w:val="22"/>
          </w:rPr>
          <w:id w:val="-9271898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66B7" w:rsidRPr="00212E98">
            <w:rPr>
              <w:rFonts w:ascii="Segoe UI Symbol" w:eastAsia="MS Gothic" w:hAnsi="Segoe UI Symbol" w:cs="Segoe UI Symbol"/>
              <w:b/>
              <w:snapToGrid w:val="0"/>
              <w:sz w:val="22"/>
              <w:szCs w:val="22"/>
            </w:rPr>
            <w:t>☐</w:t>
          </w:r>
        </w:sdtContent>
      </w:sdt>
      <w:r w:rsidR="00C466B7" w:rsidRPr="00212E98">
        <w:rPr>
          <w:rFonts w:asciiTheme="minorHAnsi" w:hAnsiTheme="minorHAnsi" w:cstheme="minorHAnsi"/>
          <w:sz w:val="22"/>
          <w:szCs w:val="22"/>
        </w:rPr>
        <w:tab/>
        <w:t>AD</w:t>
      </w:r>
      <w:r w:rsidR="00C466B7" w:rsidRPr="00212E98">
        <w:rPr>
          <w:rFonts w:asciiTheme="minorHAnsi" w:hAnsiTheme="minorHAnsi" w:cstheme="minorHAnsi"/>
          <w:sz w:val="22"/>
          <w:szCs w:val="22"/>
        </w:rPr>
        <w:tab/>
        <w:t>ARCHITETTURA Distori</w:t>
      </w:r>
    </w:p>
    <w:p w14:paraId="27E796B0" w14:textId="77777777" w:rsidR="00C466B7" w:rsidRPr="00212E98" w:rsidRDefault="00000000" w:rsidP="00C466B7">
      <w:pPr>
        <w:pStyle w:val="Paragrafoelenco"/>
        <w:tabs>
          <w:tab w:val="left" w:pos="851"/>
          <w:tab w:val="left" w:pos="1418"/>
          <w:tab w:val="center" w:pos="7938"/>
        </w:tabs>
        <w:spacing w:line="276" w:lineRule="auto"/>
        <w:ind w:left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napToGrid w:val="0"/>
            <w:sz w:val="22"/>
            <w:szCs w:val="22"/>
          </w:rPr>
          <w:id w:val="9886807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66B7" w:rsidRPr="00212E98">
            <w:rPr>
              <w:rFonts w:ascii="Segoe UI Symbol" w:eastAsia="MS Gothic" w:hAnsi="Segoe UI Symbol" w:cs="Segoe UI Symbol"/>
              <w:b/>
              <w:snapToGrid w:val="0"/>
              <w:sz w:val="22"/>
              <w:szCs w:val="22"/>
            </w:rPr>
            <w:t>☐</w:t>
          </w:r>
        </w:sdtContent>
      </w:sdt>
      <w:r w:rsidR="00C466B7" w:rsidRPr="00212E98">
        <w:rPr>
          <w:rFonts w:asciiTheme="minorHAnsi" w:hAnsiTheme="minorHAnsi" w:cstheme="minorHAnsi"/>
          <w:sz w:val="22"/>
          <w:szCs w:val="22"/>
        </w:rPr>
        <w:tab/>
        <w:t>AT</w:t>
      </w:r>
      <w:r w:rsidR="00C466B7" w:rsidRPr="00212E98">
        <w:rPr>
          <w:rFonts w:asciiTheme="minorHAnsi" w:hAnsiTheme="minorHAnsi" w:cstheme="minorHAnsi"/>
          <w:sz w:val="22"/>
          <w:szCs w:val="22"/>
        </w:rPr>
        <w:tab/>
        <w:t>Architettura Tecnica</w:t>
      </w:r>
    </w:p>
    <w:p w14:paraId="7A8CB1EE" w14:textId="77777777" w:rsidR="00C466B7" w:rsidRPr="00212E98" w:rsidRDefault="00000000" w:rsidP="00C466B7">
      <w:pPr>
        <w:pStyle w:val="Paragrafoelenco"/>
        <w:tabs>
          <w:tab w:val="left" w:pos="851"/>
          <w:tab w:val="left" w:pos="1418"/>
          <w:tab w:val="center" w:pos="7938"/>
        </w:tabs>
        <w:spacing w:line="276" w:lineRule="auto"/>
        <w:ind w:left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napToGrid w:val="0"/>
            <w:sz w:val="22"/>
            <w:szCs w:val="22"/>
          </w:rPr>
          <w:id w:val="-9771384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66B7" w:rsidRPr="00212E98">
            <w:rPr>
              <w:rFonts w:ascii="Segoe UI Symbol" w:eastAsia="MS Gothic" w:hAnsi="Segoe UI Symbol" w:cs="Segoe UI Symbol"/>
              <w:b/>
              <w:snapToGrid w:val="0"/>
              <w:sz w:val="22"/>
              <w:szCs w:val="22"/>
            </w:rPr>
            <w:t>☐</w:t>
          </w:r>
        </w:sdtContent>
      </w:sdt>
      <w:r w:rsidR="00C466B7" w:rsidRPr="00212E98">
        <w:rPr>
          <w:rFonts w:asciiTheme="minorHAnsi" w:hAnsiTheme="minorHAnsi" w:cstheme="minorHAnsi"/>
          <w:sz w:val="22"/>
          <w:szCs w:val="22"/>
        </w:rPr>
        <w:tab/>
        <w:t>PE</w:t>
      </w:r>
      <w:r w:rsidR="00C466B7" w:rsidRPr="00212E98">
        <w:rPr>
          <w:rFonts w:asciiTheme="minorHAnsi" w:hAnsiTheme="minorHAnsi" w:cstheme="minorHAnsi"/>
          <w:sz w:val="22"/>
          <w:szCs w:val="22"/>
        </w:rPr>
        <w:tab/>
        <w:t>Produzione Edilizia</w:t>
      </w:r>
    </w:p>
    <w:p w14:paraId="0292E90E" w14:textId="77777777" w:rsidR="00C466B7" w:rsidRPr="00212E98" w:rsidRDefault="00000000" w:rsidP="00C466B7">
      <w:pPr>
        <w:pStyle w:val="Paragrafoelenco"/>
        <w:tabs>
          <w:tab w:val="left" w:pos="851"/>
          <w:tab w:val="left" w:pos="1418"/>
          <w:tab w:val="center" w:pos="7938"/>
        </w:tabs>
        <w:spacing w:line="276" w:lineRule="auto"/>
        <w:ind w:left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napToGrid w:val="0"/>
            <w:sz w:val="22"/>
            <w:szCs w:val="22"/>
          </w:rPr>
          <w:id w:val="1480255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66B7" w:rsidRPr="00212E98">
            <w:rPr>
              <w:rFonts w:ascii="Segoe UI Symbol" w:eastAsia="MS Gothic" w:hAnsi="Segoe UI Symbol" w:cs="Segoe UI Symbol"/>
              <w:b/>
              <w:snapToGrid w:val="0"/>
              <w:sz w:val="22"/>
              <w:szCs w:val="22"/>
            </w:rPr>
            <w:t>☐</w:t>
          </w:r>
        </w:sdtContent>
      </w:sdt>
      <w:r w:rsidR="00C466B7" w:rsidRPr="00212E98">
        <w:rPr>
          <w:rFonts w:asciiTheme="minorHAnsi" w:hAnsiTheme="minorHAnsi" w:cstheme="minorHAnsi"/>
          <w:sz w:val="22"/>
          <w:szCs w:val="22"/>
        </w:rPr>
        <w:tab/>
        <w:t>Id</w:t>
      </w:r>
      <w:r w:rsidR="00C466B7" w:rsidRPr="00212E98">
        <w:rPr>
          <w:rFonts w:asciiTheme="minorHAnsi" w:hAnsiTheme="minorHAnsi" w:cstheme="minorHAnsi"/>
          <w:sz w:val="22"/>
          <w:szCs w:val="22"/>
        </w:rPr>
        <w:tab/>
        <w:t>Idraulica</w:t>
      </w:r>
    </w:p>
    <w:p w14:paraId="59037FA6" w14:textId="77777777" w:rsidR="00C466B7" w:rsidRPr="00212E98" w:rsidRDefault="00000000" w:rsidP="00C466B7">
      <w:pPr>
        <w:pStyle w:val="Paragrafoelenco"/>
        <w:tabs>
          <w:tab w:val="left" w:pos="851"/>
          <w:tab w:val="left" w:pos="1418"/>
          <w:tab w:val="center" w:pos="7938"/>
        </w:tabs>
        <w:spacing w:line="276" w:lineRule="auto"/>
        <w:ind w:left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napToGrid w:val="0"/>
            <w:sz w:val="22"/>
            <w:szCs w:val="22"/>
          </w:rPr>
          <w:id w:val="-14975690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66B7" w:rsidRPr="00212E98">
            <w:rPr>
              <w:rFonts w:ascii="Segoe UI Symbol" w:eastAsia="MS Gothic" w:hAnsi="Segoe UI Symbol" w:cs="Segoe UI Symbol"/>
              <w:b/>
              <w:snapToGrid w:val="0"/>
              <w:sz w:val="22"/>
              <w:szCs w:val="22"/>
            </w:rPr>
            <w:t>☐</w:t>
          </w:r>
        </w:sdtContent>
      </w:sdt>
      <w:r w:rsidR="00C466B7" w:rsidRPr="00212E98">
        <w:rPr>
          <w:rFonts w:asciiTheme="minorHAnsi" w:hAnsiTheme="minorHAnsi" w:cstheme="minorHAnsi"/>
          <w:sz w:val="22"/>
          <w:szCs w:val="22"/>
        </w:rPr>
        <w:tab/>
        <w:t>St</w:t>
      </w:r>
      <w:r w:rsidR="00C466B7" w:rsidRPr="00212E98">
        <w:rPr>
          <w:rFonts w:asciiTheme="minorHAnsi" w:hAnsiTheme="minorHAnsi" w:cstheme="minorHAnsi"/>
          <w:sz w:val="22"/>
          <w:szCs w:val="22"/>
        </w:rPr>
        <w:tab/>
        <w:t>Strade</w:t>
      </w:r>
    </w:p>
    <w:p w14:paraId="7644DAAC" w14:textId="77777777" w:rsidR="00C466B7" w:rsidRPr="00212E98" w:rsidRDefault="00000000" w:rsidP="00C466B7">
      <w:pPr>
        <w:pStyle w:val="Paragrafoelenco"/>
        <w:tabs>
          <w:tab w:val="left" w:pos="851"/>
          <w:tab w:val="left" w:pos="1418"/>
          <w:tab w:val="center" w:pos="7938"/>
        </w:tabs>
        <w:spacing w:line="276" w:lineRule="auto"/>
        <w:ind w:left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napToGrid w:val="0"/>
            <w:sz w:val="22"/>
            <w:szCs w:val="22"/>
          </w:rPr>
          <w:id w:val="2309777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66B7" w:rsidRPr="00212E98">
            <w:rPr>
              <w:rFonts w:ascii="Segoe UI Symbol" w:eastAsia="MS Gothic" w:hAnsi="Segoe UI Symbol" w:cs="Segoe UI Symbol"/>
              <w:b/>
              <w:snapToGrid w:val="0"/>
              <w:sz w:val="22"/>
              <w:szCs w:val="22"/>
            </w:rPr>
            <w:t>☐</w:t>
          </w:r>
        </w:sdtContent>
      </w:sdt>
      <w:r w:rsidR="00C466B7" w:rsidRPr="00212E98">
        <w:rPr>
          <w:rFonts w:asciiTheme="minorHAnsi" w:hAnsiTheme="minorHAnsi" w:cstheme="minorHAnsi"/>
          <w:sz w:val="22"/>
          <w:szCs w:val="22"/>
        </w:rPr>
        <w:tab/>
        <w:t>SC</w:t>
      </w:r>
      <w:r w:rsidR="00C466B7" w:rsidRPr="00212E98">
        <w:rPr>
          <w:rFonts w:asciiTheme="minorHAnsi" w:hAnsiTheme="minorHAnsi" w:cstheme="minorHAnsi"/>
          <w:sz w:val="22"/>
          <w:szCs w:val="22"/>
        </w:rPr>
        <w:tab/>
        <w:t>Scienza delle Costruzioni</w:t>
      </w:r>
    </w:p>
    <w:p w14:paraId="4A85E162" w14:textId="77777777" w:rsidR="00C466B7" w:rsidRDefault="00000000" w:rsidP="00C466B7">
      <w:pPr>
        <w:pStyle w:val="Paragrafoelenco"/>
        <w:tabs>
          <w:tab w:val="left" w:pos="851"/>
          <w:tab w:val="left" w:pos="1418"/>
          <w:tab w:val="center" w:pos="7938"/>
        </w:tabs>
        <w:spacing w:line="276" w:lineRule="auto"/>
        <w:ind w:left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napToGrid w:val="0"/>
            <w:sz w:val="22"/>
            <w:szCs w:val="22"/>
          </w:rPr>
          <w:id w:val="-14578712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66B7" w:rsidRPr="00212E98">
            <w:rPr>
              <w:rFonts w:ascii="Segoe UI Symbol" w:eastAsia="MS Gothic" w:hAnsi="Segoe UI Symbol" w:cs="Segoe UI Symbol"/>
              <w:b/>
              <w:snapToGrid w:val="0"/>
              <w:sz w:val="22"/>
              <w:szCs w:val="22"/>
            </w:rPr>
            <w:t>☐</w:t>
          </w:r>
        </w:sdtContent>
      </w:sdt>
      <w:r w:rsidR="00C466B7" w:rsidRPr="00212E98">
        <w:rPr>
          <w:rFonts w:asciiTheme="minorHAnsi" w:hAnsiTheme="minorHAnsi" w:cstheme="minorHAnsi"/>
          <w:sz w:val="22"/>
          <w:szCs w:val="22"/>
        </w:rPr>
        <w:tab/>
        <w:t>TC</w:t>
      </w:r>
      <w:r w:rsidR="00C466B7" w:rsidRPr="00212E98">
        <w:rPr>
          <w:rFonts w:asciiTheme="minorHAnsi" w:hAnsiTheme="minorHAnsi" w:cstheme="minorHAnsi"/>
          <w:sz w:val="22"/>
          <w:szCs w:val="22"/>
        </w:rPr>
        <w:tab/>
        <w:t>Tecnica delle Costruzioni</w:t>
      </w:r>
    </w:p>
    <w:p w14:paraId="0D2451D5" w14:textId="77777777" w:rsidR="00C466B7" w:rsidRDefault="00C466B7" w:rsidP="00C466B7">
      <w:pPr>
        <w:pStyle w:val="Paragrafoelenco"/>
        <w:tabs>
          <w:tab w:val="left" w:pos="851"/>
          <w:tab w:val="left" w:pos="1418"/>
          <w:tab w:val="center" w:pos="7938"/>
        </w:tabs>
        <w:spacing w:line="276" w:lineRule="auto"/>
        <w:ind w:left="284"/>
        <w:rPr>
          <w:rFonts w:asciiTheme="minorHAnsi" w:hAnsiTheme="minorHAnsi" w:cstheme="minorHAnsi"/>
          <w:sz w:val="22"/>
          <w:szCs w:val="22"/>
        </w:rPr>
      </w:pPr>
    </w:p>
    <w:p w14:paraId="45641B11" w14:textId="77777777" w:rsidR="00C466B7" w:rsidRDefault="00C466B7" w:rsidP="00C466B7">
      <w:pPr>
        <w:pStyle w:val="Paragrafoelenco"/>
        <w:numPr>
          <w:ilvl w:val="0"/>
          <w:numId w:val="2"/>
        </w:numPr>
        <w:tabs>
          <w:tab w:val="left" w:pos="851"/>
          <w:tab w:val="left" w:pos="1418"/>
          <w:tab w:val="center" w:pos="7938"/>
        </w:tabs>
        <w:spacing w:line="276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di scegliere che il visiting riceverà:</w:t>
      </w:r>
    </w:p>
    <w:p w14:paraId="73F4E96C" w14:textId="22338F09" w:rsidR="00C353D6" w:rsidRPr="00C353D6" w:rsidRDefault="00000000" w:rsidP="004A1DAA">
      <w:pPr>
        <w:tabs>
          <w:tab w:val="left" w:pos="851"/>
          <w:tab w:val="left" w:pos="1418"/>
          <w:tab w:val="center" w:pos="7938"/>
        </w:tabs>
        <w:spacing w:line="276" w:lineRule="auto"/>
        <w:ind w:left="426" w:hanging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="Segoe UI Symbol" w:eastAsia="MS Gothic" w:hAnsi="Segoe UI Symbol" w:cs="Segoe UI Symbol"/>
            <w:b/>
            <w:snapToGrid w:val="0"/>
            <w:sz w:val="22"/>
            <w:szCs w:val="22"/>
          </w:rPr>
          <w:id w:val="822746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53D6" w:rsidRPr="00C353D6">
            <w:rPr>
              <w:rFonts w:ascii="Segoe UI Symbol" w:eastAsia="MS Gothic" w:hAnsi="Segoe UI Symbol" w:cs="Segoe UI Symbol"/>
              <w:b/>
              <w:snapToGrid w:val="0"/>
              <w:sz w:val="22"/>
              <w:szCs w:val="22"/>
            </w:rPr>
            <w:t>☐</w:t>
          </w:r>
        </w:sdtContent>
      </w:sdt>
      <w:r w:rsidR="00C353D6">
        <w:rPr>
          <w:rFonts w:asciiTheme="minorHAnsi" w:hAnsiTheme="minorHAnsi" w:cstheme="minorHAnsi"/>
          <w:sz w:val="22"/>
          <w:szCs w:val="22"/>
        </w:rPr>
        <w:t xml:space="preserve"> </w:t>
      </w:r>
      <w:r w:rsidR="00C353D6">
        <w:rPr>
          <w:rFonts w:asciiTheme="minorHAnsi" w:hAnsiTheme="minorHAnsi" w:cstheme="minorHAnsi"/>
          <w:snapToGrid w:val="0"/>
          <w:sz w:val="22"/>
          <w:szCs w:val="22"/>
        </w:rPr>
        <w:t>COMPENSO (max € 2.500,00)</w:t>
      </w:r>
    </w:p>
    <w:p w14:paraId="15388BAA" w14:textId="6F688FE2" w:rsidR="00C353D6" w:rsidRPr="00C353D6" w:rsidRDefault="00000000" w:rsidP="004A1DAA">
      <w:pPr>
        <w:tabs>
          <w:tab w:val="left" w:pos="851"/>
          <w:tab w:val="left" w:pos="1418"/>
          <w:tab w:val="center" w:pos="7938"/>
        </w:tabs>
        <w:spacing w:line="276" w:lineRule="auto"/>
        <w:ind w:firstLine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="Segoe UI Symbol" w:eastAsia="MS Gothic" w:hAnsi="Segoe UI Symbol" w:cs="Segoe UI Symbol"/>
            <w:b/>
            <w:snapToGrid w:val="0"/>
            <w:sz w:val="22"/>
            <w:szCs w:val="22"/>
          </w:rPr>
          <w:id w:val="17891657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A1DAA">
            <w:rPr>
              <w:rFonts w:ascii="MS Gothic" w:eastAsia="MS Gothic" w:hAnsi="MS Gothic" w:cs="Segoe UI Symbol" w:hint="eastAsia"/>
              <w:b/>
              <w:snapToGrid w:val="0"/>
              <w:sz w:val="22"/>
              <w:szCs w:val="22"/>
            </w:rPr>
            <w:t>☐</w:t>
          </w:r>
        </w:sdtContent>
      </w:sdt>
      <w:r w:rsidR="00C353D6">
        <w:rPr>
          <w:rFonts w:asciiTheme="minorHAnsi" w:hAnsiTheme="minorHAnsi" w:cstheme="minorHAnsi"/>
          <w:sz w:val="22"/>
          <w:szCs w:val="22"/>
        </w:rPr>
        <w:t xml:space="preserve"> </w:t>
      </w:r>
      <w:r w:rsidR="00C353D6">
        <w:rPr>
          <w:rFonts w:asciiTheme="minorHAnsi" w:hAnsiTheme="minorHAnsi" w:cstheme="minorHAnsi"/>
          <w:snapToGrid w:val="0"/>
          <w:sz w:val="22"/>
          <w:szCs w:val="22"/>
        </w:rPr>
        <w:t>RIMBORSO SPESE</w:t>
      </w:r>
    </w:p>
    <w:p w14:paraId="74AADB10" w14:textId="77777777" w:rsidR="0080009B" w:rsidRDefault="0080009B" w:rsidP="0080009B">
      <w:pPr>
        <w:tabs>
          <w:tab w:val="center" w:pos="7938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5BF4A852" w14:textId="77777777" w:rsidR="0080009B" w:rsidRDefault="0080009B" w:rsidP="0080009B">
      <w:pPr>
        <w:tabs>
          <w:tab w:val="center" w:pos="7938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A31E166" w14:textId="59A2F743" w:rsidR="00C466B7" w:rsidRPr="0080009B" w:rsidRDefault="00C466B7" w:rsidP="0080009B">
      <w:pPr>
        <w:tabs>
          <w:tab w:val="center" w:pos="7938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80009B">
        <w:rPr>
          <w:rFonts w:asciiTheme="minorHAnsi" w:hAnsiTheme="minorHAnsi" w:cstheme="minorHAnsi"/>
          <w:sz w:val="22"/>
          <w:szCs w:val="22"/>
        </w:rPr>
        <w:t>Ancona,</w:t>
      </w:r>
      <w:r w:rsidR="0080009B" w:rsidRPr="0080009B">
        <w:rPr>
          <w:rFonts w:asciiTheme="minorHAnsi" w:hAnsiTheme="minorHAnsi" w:cstheme="minorHAnsi"/>
          <w:i/>
          <w:iCs/>
          <w:sz w:val="22"/>
          <w:szCs w:val="22"/>
        </w:rPr>
        <w:t xml:space="preserve"> data della firma digitale</w:t>
      </w:r>
      <w:r w:rsidRPr="0080009B">
        <w:rPr>
          <w:rFonts w:asciiTheme="minorHAnsi" w:hAnsiTheme="minorHAnsi" w:cstheme="minorHAnsi"/>
          <w:sz w:val="22"/>
          <w:szCs w:val="22"/>
        </w:rPr>
        <w:tab/>
      </w:r>
    </w:p>
    <w:p w14:paraId="3B47D6C2" w14:textId="327B373B" w:rsidR="004A1DAA" w:rsidRDefault="00C466B7" w:rsidP="00C466B7">
      <w:pPr>
        <w:tabs>
          <w:tab w:val="center" w:pos="1701"/>
          <w:tab w:val="center" w:pos="7938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12E98">
        <w:rPr>
          <w:rFonts w:asciiTheme="minorHAnsi" w:hAnsiTheme="minorHAnsi" w:cstheme="minorHAnsi"/>
          <w:sz w:val="22"/>
          <w:szCs w:val="22"/>
        </w:rPr>
        <w:tab/>
      </w:r>
      <w:r w:rsidR="004A1DAA">
        <w:rPr>
          <w:rFonts w:asciiTheme="minorHAnsi" w:hAnsiTheme="minorHAnsi" w:cstheme="minorHAnsi"/>
          <w:sz w:val="22"/>
          <w:szCs w:val="22"/>
        </w:rPr>
        <w:t xml:space="preserve">                  </w:t>
      </w:r>
    </w:p>
    <w:p w14:paraId="02758B75" w14:textId="005FAE89" w:rsidR="00C466B7" w:rsidRDefault="004A1DAA" w:rsidP="00C466B7">
      <w:pPr>
        <w:tabs>
          <w:tab w:val="center" w:pos="1701"/>
          <w:tab w:val="center" w:pos="7938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</w:t>
      </w:r>
      <w:r w:rsidR="00C466B7" w:rsidRPr="00212E98">
        <w:rPr>
          <w:rFonts w:asciiTheme="minorHAnsi" w:hAnsiTheme="minorHAnsi" w:cstheme="minorHAnsi"/>
          <w:sz w:val="22"/>
          <w:szCs w:val="22"/>
        </w:rPr>
        <w:t>IL RICHIEDENTE</w:t>
      </w:r>
    </w:p>
    <w:p w14:paraId="7273A6F9" w14:textId="77777777" w:rsidR="00C466B7" w:rsidRPr="0091740D" w:rsidRDefault="00C466B7" w:rsidP="00C466B7">
      <w:pPr>
        <w:tabs>
          <w:tab w:val="center" w:pos="1701"/>
          <w:tab w:val="center" w:pos="7938"/>
        </w:tabs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</w:t>
      </w:r>
      <w:r w:rsidRPr="0080009B">
        <w:rPr>
          <w:rFonts w:asciiTheme="minorHAnsi" w:hAnsiTheme="minorHAnsi" w:cstheme="minorHAnsi"/>
          <w:b/>
          <w:bCs/>
          <w:sz w:val="22"/>
          <w:szCs w:val="22"/>
          <w:highlight w:val="yellow"/>
        </w:rPr>
        <w:t>Firma digitale grafica</w:t>
      </w:r>
      <w:r w:rsidRPr="0091740D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14:paraId="59D98363" w14:textId="2F07FBD8" w:rsidR="00C466B7" w:rsidRDefault="00C466B7" w:rsidP="00C466B7">
      <w:pPr>
        <w:tabs>
          <w:tab w:val="center" w:pos="1701"/>
          <w:tab w:val="center" w:pos="7938"/>
        </w:tabs>
        <w:spacing w:after="240" w:line="276" w:lineRule="auto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      </w:t>
      </w:r>
    </w:p>
    <w:p w14:paraId="08925126" w14:textId="77777777" w:rsidR="00C466B7" w:rsidRPr="00212E98" w:rsidRDefault="00C466B7" w:rsidP="004A1DAA">
      <w:pPr>
        <w:tabs>
          <w:tab w:val="center" w:pos="1701"/>
          <w:tab w:val="center" w:pos="7938"/>
        </w:tabs>
        <w:spacing w:line="276" w:lineRule="auto"/>
        <w:ind w:firstLine="5670"/>
        <w:rPr>
          <w:rFonts w:asciiTheme="minorHAnsi" w:hAnsiTheme="minorHAnsi" w:cstheme="minorHAnsi"/>
          <w:sz w:val="22"/>
          <w:szCs w:val="22"/>
        </w:rPr>
      </w:pPr>
      <w:r w:rsidRPr="00212E98">
        <w:rPr>
          <w:rFonts w:asciiTheme="minorHAnsi" w:hAnsiTheme="minorHAnsi" w:cstheme="minorHAnsi"/>
          <w:sz w:val="22"/>
          <w:szCs w:val="22"/>
        </w:rPr>
        <w:t>IL RESPONSABILE DEL PROGETTO</w:t>
      </w:r>
    </w:p>
    <w:p w14:paraId="703FCCA8" w14:textId="7ED43520" w:rsidR="00C466B7" w:rsidRPr="00212E98" w:rsidRDefault="004A1DAA" w:rsidP="004A1DAA">
      <w:pPr>
        <w:tabs>
          <w:tab w:val="center" w:pos="1701"/>
          <w:tab w:val="center" w:pos="7938"/>
        </w:tabs>
        <w:spacing w:after="240" w:line="276" w:lineRule="auto"/>
        <w:ind w:left="5670"/>
        <w:jc w:val="center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Prof. </w:t>
      </w:r>
      <w:r w:rsidR="00A60AC8">
        <w:rPr>
          <w:rFonts w:asciiTheme="minorHAnsi" w:hAnsiTheme="minorHAnsi" w:cstheme="minorHAnsi"/>
          <w:i/>
          <w:sz w:val="22"/>
          <w:szCs w:val="22"/>
        </w:rPr>
        <w:t>Gianluigi Mondaini</w:t>
      </w:r>
    </w:p>
    <w:sectPr w:rsidR="00C466B7" w:rsidRPr="00212E98" w:rsidSect="00C353D6">
      <w:headerReference w:type="default" r:id="rId11"/>
      <w:footerReference w:type="default" r:id="rId12"/>
      <w:pgSz w:w="11907" w:h="16840" w:code="9"/>
      <w:pgMar w:top="2127" w:right="1134" w:bottom="1985" w:left="2098" w:header="0" w:footer="283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E54B9" w14:textId="77777777" w:rsidR="00EE0A77" w:rsidRDefault="00EE0A77" w:rsidP="00183618">
      <w:r>
        <w:separator/>
      </w:r>
    </w:p>
  </w:endnote>
  <w:endnote w:type="continuationSeparator" w:id="0">
    <w:p w14:paraId="6470BE0F" w14:textId="77777777" w:rsidR="00EE0A77" w:rsidRDefault="00EE0A77" w:rsidP="00183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1F654" w14:textId="77777777" w:rsidR="009F5521" w:rsidRPr="00A27992" w:rsidRDefault="00FC066B" w:rsidP="00183618">
    <w:pPr>
      <w:pStyle w:val="Pidipagina"/>
      <w:rPr>
        <w:sz w:val="12"/>
        <w:szCs w:val="16"/>
      </w:rPr>
    </w:pPr>
    <w:r w:rsidRPr="00FC066B">
      <w:rPr>
        <w:rFonts w:ascii="Times New Roman" w:eastAsia="Times New Roman" w:hAnsi="Times New Roman"/>
        <w:noProof/>
        <w:sz w:val="24"/>
        <w:szCs w:val="20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2BCB2A96" wp14:editId="3CBFF24E">
              <wp:simplePos x="0" y="0"/>
              <wp:positionH relativeFrom="margin">
                <wp:posOffset>-623570</wp:posOffset>
              </wp:positionH>
              <wp:positionV relativeFrom="paragraph">
                <wp:posOffset>-600075</wp:posOffset>
              </wp:positionV>
              <wp:extent cx="6523416" cy="839470"/>
              <wp:effectExtent l="0" t="0" r="10795" b="17780"/>
              <wp:wrapNone/>
              <wp:docPr id="8" name="Grup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23416" cy="839470"/>
                        <a:chOff x="-228600" y="-152400"/>
                        <a:chExt cx="6523416" cy="839470"/>
                      </a:xfrm>
                    </wpg:grpSpPr>
                    <wps:wsp>
                      <wps:cNvPr id="5" name="Casella di testo 5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3962016" y="-152400"/>
                          <a:ext cx="2332800" cy="839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44AFDAFB" w14:textId="1155775B" w:rsidR="00CF28F9" w:rsidRDefault="00A72049" w:rsidP="00CF28F9">
                            <w:pPr>
                              <w:pStyle w:val="Titolo5"/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</w:pPr>
                            <w:r w:rsidRPr="00D129EC"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  <w:t>UFFICIO</w:t>
                            </w:r>
                            <w:r w:rsidR="00CF28F9" w:rsidRPr="00D129EC"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  <w:t xml:space="preserve"> AMMINISTRATIV</w:t>
                            </w:r>
                            <w:r w:rsidRPr="00D129EC"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  <w:t>O DICEA</w:t>
                            </w:r>
                          </w:p>
                          <w:p w14:paraId="30B72D1B" w14:textId="77777777" w:rsidR="00D129EC" w:rsidRPr="00D129EC" w:rsidRDefault="00D129EC" w:rsidP="00D129EC">
                            <w:pPr>
                              <w:rPr>
                                <w:sz w:val="4"/>
                                <w:szCs w:val="4"/>
                              </w:rPr>
                            </w:pPr>
                          </w:p>
                          <w:p w14:paraId="2970B46A" w14:textId="3DBE75A6" w:rsidR="00CF28F9" w:rsidRPr="00A72049" w:rsidRDefault="00CF28F9" w:rsidP="00A72049">
                            <w:pPr>
                              <w:jc w:val="left"/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Tel.</w:t>
                            </w:r>
                            <w:r w:rsidR="00D129EC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: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071</w:t>
                            </w:r>
                            <w:r w:rsidR="00717EA5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.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220</w:t>
                            </w:r>
                            <w:r w:rsidR="00717EA5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.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4563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4500 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-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4786 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- 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4528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- 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4561                                     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</w:t>
                            </w:r>
                            <w:r w:rsidR="006F58BF"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-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mail</w:t>
                            </w:r>
                            <w:r w:rsid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1" w:history="1">
                              <w:r w:rsidR="00792D5D"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sara.carbonari@univpm.it</w:t>
                              </w:r>
                            </w:hyperlink>
                          </w:p>
                          <w:p w14:paraId="63C60931" w14:textId="22235129" w:rsidR="00CF28F9" w:rsidRPr="00A72049" w:rsidRDefault="00CF28F9" w:rsidP="00CF28F9">
                            <w:pP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</w:t>
                            </w:r>
                            <w:r w:rsidR="006F58BF"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-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mail</w:t>
                            </w:r>
                            <w:r w:rsid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2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segr.dicea@univpm.it</w:t>
                              </w:r>
                            </w:hyperlink>
                          </w:p>
                          <w:p w14:paraId="3F5B8FF7" w14:textId="3FED59C0" w:rsidR="00CF28F9" w:rsidRPr="00A72049" w:rsidRDefault="00CF28F9" w:rsidP="00CF28F9">
                            <w:pP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</w:t>
                            </w:r>
                            <w:r w:rsidR="006F58BF"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-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mail</w:t>
                            </w:r>
                            <w:r w:rsid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3" w:history="1">
                              <w:r w:rsidR="006F58BF"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direttore.dicea@univpm.it</w:t>
                              </w:r>
                            </w:hyperlink>
                          </w:p>
                          <w:p w14:paraId="36AED78A" w14:textId="0F98FC03" w:rsidR="00CF28F9" w:rsidRPr="00A72049" w:rsidRDefault="00CF28F9" w:rsidP="00CF28F9">
                            <w:pP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PEC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: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4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direttore.dicea@pec.univpm.it</w:t>
                              </w:r>
                            </w:hyperlink>
                            <w:r w:rsidR="006F58BF" w:rsidRPr="00A72049">
                              <w:rPr>
                                <w:rStyle w:val="Collegamentoipertestuale"/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36EA5387" w14:textId="7438DE2A" w:rsidR="00FC066B" w:rsidRPr="00D16DB5" w:rsidRDefault="00FC066B" w:rsidP="00FC066B">
                            <w:pP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D16DB5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" name="Casella di testo 7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-228600" y="-129540"/>
                          <a:ext cx="1432800" cy="67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5E149B77" w14:textId="19140257" w:rsidR="006F58BF" w:rsidRDefault="00FC066B" w:rsidP="00FC066B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  <w:r w:rsidRPr="00D129EC"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  <w:t>SEDE</w:t>
                            </w:r>
                          </w:p>
                          <w:p w14:paraId="3D6A26FA" w14:textId="77777777" w:rsidR="00D129EC" w:rsidRPr="00D129EC" w:rsidRDefault="00D129EC" w:rsidP="00FC066B">
                            <w:pPr>
                              <w:rPr>
                                <w:b/>
                                <w:color w:val="C00000"/>
                                <w:sz w:val="4"/>
                                <w:szCs w:val="4"/>
                              </w:rPr>
                            </w:pPr>
                          </w:p>
                          <w:p w14:paraId="0E5C9E83" w14:textId="5F0F03E0" w:rsidR="00FC066B" w:rsidRPr="006F58BF" w:rsidRDefault="00FC066B" w:rsidP="00FC066B">
                            <w:pPr>
                              <w:rPr>
                                <w:b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</w:p>
                          <w:p w14:paraId="1239BFF0" w14:textId="77777777" w:rsidR="00FC066B" w:rsidRPr="00D16DB5" w:rsidRDefault="00FC066B" w:rsidP="00FC066B">
                            <w:pPr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Monte Dago</w:t>
                            </w:r>
                          </w:p>
                          <w:p w14:paraId="4C852471" w14:textId="77777777" w:rsidR="00FC066B" w:rsidRPr="00D16DB5" w:rsidRDefault="00FC066B" w:rsidP="00FC066B">
                            <w:pPr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60131 Ancona / Italia</w:t>
                            </w:r>
                          </w:p>
                          <w:p w14:paraId="2AD3DD1E" w14:textId="77777777" w:rsidR="00FC066B" w:rsidRPr="00AA5AA6" w:rsidRDefault="00FC066B" w:rsidP="00FC066B">
                            <w:pPr>
                              <w:rPr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www.dicea.univpm.it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BCB2A96" id="Gruppo 8" o:spid="_x0000_s1027" style="position:absolute;left:0;text-align:left;margin-left:-49.1pt;margin-top:-47.25pt;width:513.65pt;height:66.1pt;z-index:251657216;mso-position-horizontal-relative:margin;mso-width-relative:margin;mso-height-relative:margin" coordorigin="-2286,-1524" coordsize="65234,83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8" type="#_x0000_t202" style="position:absolute;left:39620;top:-1524;width:23328;height:8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<o:lock v:ext="edit" aspectratio="t"/>
                <v:textbox inset="0,0,0,0">
                  <w:txbxContent>
                    <w:p w14:paraId="44AFDAFB" w14:textId="1155775B" w:rsidR="00CF28F9" w:rsidRDefault="00A72049" w:rsidP="00CF28F9">
                      <w:pPr>
                        <w:pStyle w:val="Titolo5"/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</w:pPr>
                      <w:r w:rsidRPr="00D129EC"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  <w:t>UFFICIO</w:t>
                      </w:r>
                      <w:r w:rsidR="00CF28F9" w:rsidRPr="00D129EC"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  <w:t xml:space="preserve"> AMMINISTRATIV</w:t>
                      </w:r>
                      <w:r w:rsidRPr="00D129EC"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  <w:t>O DICEA</w:t>
                      </w:r>
                    </w:p>
                    <w:p w14:paraId="30B72D1B" w14:textId="77777777" w:rsidR="00D129EC" w:rsidRPr="00D129EC" w:rsidRDefault="00D129EC" w:rsidP="00D129EC">
                      <w:pPr>
                        <w:rPr>
                          <w:sz w:val="4"/>
                          <w:szCs w:val="4"/>
                        </w:rPr>
                      </w:pPr>
                    </w:p>
                    <w:p w14:paraId="2970B46A" w14:textId="3DBE75A6" w:rsidR="00CF28F9" w:rsidRPr="00A72049" w:rsidRDefault="00CF28F9" w:rsidP="00A72049">
                      <w:pPr>
                        <w:jc w:val="left"/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Tel.</w:t>
                      </w:r>
                      <w:r w:rsidR="00D129EC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: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071</w:t>
                      </w:r>
                      <w:r w:rsidR="00717EA5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.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220</w:t>
                      </w:r>
                      <w:r w:rsidR="00717EA5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.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4563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-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4500 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-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4786 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- 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4528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- 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4561                                     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</w:t>
                      </w:r>
                      <w:r w:rsidR="006F58BF"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-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mail</w:t>
                      </w:r>
                      <w:r w:rsid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5" w:history="1">
                        <w:r w:rsidR="00792D5D"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sara.carbonari@univpm.it</w:t>
                        </w:r>
                      </w:hyperlink>
                    </w:p>
                    <w:p w14:paraId="63C60931" w14:textId="22235129" w:rsidR="00CF28F9" w:rsidRPr="00A72049" w:rsidRDefault="00CF28F9" w:rsidP="00CF28F9">
                      <w:pP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</w:t>
                      </w:r>
                      <w:r w:rsidR="006F58BF"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-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mail</w:t>
                      </w:r>
                      <w:r w:rsid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6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segr.dicea@univpm.it</w:t>
                        </w:r>
                      </w:hyperlink>
                    </w:p>
                    <w:p w14:paraId="3F5B8FF7" w14:textId="3FED59C0" w:rsidR="00CF28F9" w:rsidRPr="00A72049" w:rsidRDefault="00CF28F9" w:rsidP="00CF28F9">
                      <w:pP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</w:t>
                      </w:r>
                      <w:r w:rsidR="006F58BF"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-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mail</w:t>
                      </w:r>
                      <w:r w:rsid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7" w:history="1">
                        <w:r w:rsidR="006F58BF"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direttore.dicea@univpm.it</w:t>
                        </w:r>
                      </w:hyperlink>
                    </w:p>
                    <w:p w14:paraId="36AED78A" w14:textId="0F98FC03" w:rsidR="00CF28F9" w:rsidRPr="00A72049" w:rsidRDefault="00CF28F9" w:rsidP="00CF28F9">
                      <w:pP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PEC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: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hyperlink r:id="rId8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direttore.dicea@pec.univpm.it</w:t>
                        </w:r>
                      </w:hyperlink>
                      <w:r w:rsidR="006F58BF" w:rsidRPr="00A72049">
                        <w:rPr>
                          <w:rStyle w:val="Collegamentoipertestuale"/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36EA5387" w14:textId="7438DE2A" w:rsidR="00FC066B" w:rsidRPr="00D16DB5" w:rsidRDefault="00FC066B" w:rsidP="00FC066B">
                      <w:pP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  <w:lang w:val="fr-FR"/>
                        </w:rPr>
                      </w:pPr>
                      <w:r w:rsidRPr="00D16DB5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  <v:shape id="Casella di testo 7" o:spid="_x0000_s1029" type="#_x0000_t202" style="position:absolute;left:-2286;top:-1295;width:14328;height:6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<o:lock v:ext="edit" aspectratio="t"/>
                <v:textbox inset="0,0,0,0">
                  <w:txbxContent>
                    <w:p w14:paraId="5E149B77" w14:textId="19140257" w:rsidR="006F58BF" w:rsidRDefault="00FC066B" w:rsidP="00FC066B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  <w:r w:rsidRPr="00D129EC">
                        <w:rPr>
                          <w:b/>
                          <w:color w:val="C00000"/>
                          <w:sz w:val="16"/>
                          <w:szCs w:val="16"/>
                        </w:rPr>
                        <w:t>SEDE</w:t>
                      </w:r>
                    </w:p>
                    <w:p w14:paraId="3D6A26FA" w14:textId="77777777" w:rsidR="00D129EC" w:rsidRPr="00D129EC" w:rsidRDefault="00D129EC" w:rsidP="00FC066B">
                      <w:pPr>
                        <w:rPr>
                          <w:b/>
                          <w:color w:val="C00000"/>
                          <w:sz w:val="4"/>
                          <w:szCs w:val="4"/>
                        </w:rPr>
                      </w:pPr>
                    </w:p>
                    <w:p w14:paraId="0E5C9E83" w14:textId="5F0F03E0" w:rsidR="00FC066B" w:rsidRPr="006F58BF" w:rsidRDefault="00FC066B" w:rsidP="00FC066B">
                      <w:pPr>
                        <w:rPr>
                          <w:b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 xml:space="preserve">Via Brecce Bianche 12 </w:t>
                      </w:r>
                    </w:p>
                    <w:p w14:paraId="1239BFF0" w14:textId="77777777" w:rsidR="00FC066B" w:rsidRPr="00D16DB5" w:rsidRDefault="00FC066B" w:rsidP="00FC066B">
                      <w:pPr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Monte Dago</w:t>
                      </w:r>
                    </w:p>
                    <w:p w14:paraId="4C852471" w14:textId="77777777" w:rsidR="00FC066B" w:rsidRPr="00D16DB5" w:rsidRDefault="00FC066B" w:rsidP="00FC066B">
                      <w:pPr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60131 Ancona / Italia</w:t>
                      </w:r>
                    </w:p>
                    <w:p w14:paraId="2AD3DD1E" w14:textId="77777777" w:rsidR="00FC066B" w:rsidRPr="00AA5AA6" w:rsidRDefault="00FC066B" w:rsidP="00FC066B">
                      <w:pPr>
                        <w:rPr>
                          <w:color w:val="313231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www.dicea.univpm.it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  <w:p w14:paraId="5563C0CB" w14:textId="77777777" w:rsidR="00D03813" w:rsidRPr="00A27992" w:rsidRDefault="00D03813" w:rsidP="00FC066B">
    <w:pPr>
      <w:pStyle w:val="Pidipagina"/>
      <w:ind w:left="-630"/>
      <w:rPr>
        <w:snapToGrid w:val="0"/>
        <w:sz w:val="12"/>
        <w:szCs w:val="16"/>
      </w:rPr>
    </w:pPr>
  </w:p>
  <w:p w14:paraId="6EE80223" w14:textId="77777777" w:rsidR="00D03F4F" w:rsidRDefault="00D03F4F" w:rsidP="00FC066B">
    <w:pPr>
      <w:pStyle w:val="Pidipagina"/>
      <w:ind w:left="-630"/>
      <w:rPr>
        <w:snapToGrid w:val="0"/>
        <w:sz w:val="12"/>
        <w:szCs w:val="16"/>
      </w:rPr>
    </w:pPr>
  </w:p>
  <w:p w14:paraId="55A6E31D" w14:textId="77777777" w:rsidR="00D03F4F" w:rsidRDefault="00D03F4F" w:rsidP="00FC066B">
    <w:pPr>
      <w:pStyle w:val="Pidipagina"/>
      <w:ind w:left="-630"/>
      <w:rPr>
        <w:snapToGrid w:val="0"/>
        <w:sz w:val="12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2A3DB" w14:textId="77777777" w:rsidR="00EE0A77" w:rsidRDefault="00EE0A77" w:rsidP="00183618">
      <w:r>
        <w:separator/>
      </w:r>
    </w:p>
  </w:footnote>
  <w:footnote w:type="continuationSeparator" w:id="0">
    <w:p w14:paraId="630B2A4B" w14:textId="77777777" w:rsidR="00EE0A77" w:rsidRDefault="00EE0A77" w:rsidP="00183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C0D73" w14:textId="39E3DD4A" w:rsidR="000B48B1" w:rsidRDefault="004547CC" w:rsidP="004F5B0F">
    <w:pPr>
      <w:ind w:left="-1560" w:hanging="538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633BCC" wp14:editId="0BF9E6DE">
              <wp:simplePos x="0" y="0"/>
              <wp:positionH relativeFrom="column">
                <wp:posOffset>-716280</wp:posOffset>
              </wp:positionH>
              <wp:positionV relativeFrom="page">
                <wp:posOffset>3331845</wp:posOffset>
              </wp:positionV>
              <wp:extent cx="216535" cy="0"/>
              <wp:effectExtent l="0" t="0" r="31115" b="19050"/>
              <wp:wrapThrough wrapText="right">
                <wp:wrapPolygon edited="0">
                  <wp:start x="0" y="-1"/>
                  <wp:lineTo x="0" y="-1"/>
                  <wp:lineTo x="22804" y="-1"/>
                  <wp:lineTo x="22804" y="-1"/>
                  <wp:lineTo x="0" y="-1"/>
                </wp:wrapPolygon>
              </wp:wrapThrough>
              <wp:docPr id="4" name="Connettore dirit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65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D467D26" id="Connettore diritto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6.4pt,262.35pt" to="-39.3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" strokecolor="gray [1629]" strokeweight="1.5pt">
              <v:stroke joinstyle="miter"/>
              <w10:wrap type="through" side="right" anchory="page"/>
            </v:line>
          </w:pict>
        </mc:Fallback>
      </mc:AlternateContent>
    </w:r>
    <w:r w:rsidR="007A44A2" w:rsidRPr="007A44A2">
      <w:rPr>
        <w:noProof/>
      </w:rPr>
      <w:drawing>
        <wp:inline distT="0" distB="0" distL="0" distR="0" wp14:anchorId="75AD2C3B" wp14:editId="65D91678">
          <wp:extent cx="7560000" cy="1436182"/>
          <wp:effectExtent l="0" t="0" r="0" b="0"/>
          <wp:docPr id="204195503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74437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436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328C2"/>
    <w:multiLevelType w:val="hybridMultilevel"/>
    <w:tmpl w:val="1596907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4C665D"/>
    <w:multiLevelType w:val="hybridMultilevel"/>
    <w:tmpl w:val="8532703A"/>
    <w:lvl w:ilvl="0" w:tplc="041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0993711">
    <w:abstractNumId w:val="1"/>
  </w:num>
  <w:num w:numId="2" w16cid:durableId="2001692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5A8"/>
    <w:rsid w:val="00046DDB"/>
    <w:rsid w:val="000512D4"/>
    <w:rsid w:val="0005455D"/>
    <w:rsid w:val="0006765D"/>
    <w:rsid w:val="000A1092"/>
    <w:rsid w:val="000B48B1"/>
    <w:rsid w:val="000B5AC7"/>
    <w:rsid w:val="000C1519"/>
    <w:rsid w:val="000E5068"/>
    <w:rsid w:val="000F6B6F"/>
    <w:rsid w:val="00103988"/>
    <w:rsid w:val="0012103D"/>
    <w:rsid w:val="001234B5"/>
    <w:rsid w:val="001424DB"/>
    <w:rsid w:val="00152ED4"/>
    <w:rsid w:val="0016342B"/>
    <w:rsid w:val="00183618"/>
    <w:rsid w:val="00196FD6"/>
    <w:rsid w:val="001A2291"/>
    <w:rsid w:val="001A5BF5"/>
    <w:rsid w:val="001B7F9A"/>
    <w:rsid w:val="001C24BE"/>
    <w:rsid w:val="001E014C"/>
    <w:rsid w:val="001E5A0D"/>
    <w:rsid w:val="001F7953"/>
    <w:rsid w:val="00200C8C"/>
    <w:rsid w:val="00201241"/>
    <w:rsid w:val="002047CF"/>
    <w:rsid w:val="0022631A"/>
    <w:rsid w:val="00230141"/>
    <w:rsid w:val="00244085"/>
    <w:rsid w:val="002553CD"/>
    <w:rsid w:val="00290420"/>
    <w:rsid w:val="002D5407"/>
    <w:rsid w:val="002E35A8"/>
    <w:rsid w:val="002F2657"/>
    <w:rsid w:val="002F28A8"/>
    <w:rsid w:val="00376FFD"/>
    <w:rsid w:val="00384C70"/>
    <w:rsid w:val="00397554"/>
    <w:rsid w:val="003A29B9"/>
    <w:rsid w:val="003B40BA"/>
    <w:rsid w:val="003E4A10"/>
    <w:rsid w:val="003E62E4"/>
    <w:rsid w:val="00416EB8"/>
    <w:rsid w:val="004547CC"/>
    <w:rsid w:val="00455C30"/>
    <w:rsid w:val="00461FAD"/>
    <w:rsid w:val="0046239D"/>
    <w:rsid w:val="00495F8F"/>
    <w:rsid w:val="004A1DAA"/>
    <w:rsid w:val="004A2991"/>
    <w:rsid w:val="004A5D91"/>
    <w:rsid w:val="004F4242"/>
    <w:rsid w:val="004F5B0F"/>
    <w:rsid w:val="005066FD"/>
    <w:rsid w:val="0050768E"/>
    <w:rsid w:val="005220E4"/>
    <w:rsid w:val="00561CF9"/>
    <w:rsid w:val="00567A6F"/>
    <w:rsid w:val="005968EA"/>
    <w:rsid w:val="005A413B"/>
    <w:rsid w:val="005D56F7"/>
    <w:rsid w:val="005E5C9D"/>
    <w:rsid w:val="005E6DEC"/>
    <w:rsid w:val="00625245"/>
    <w:rsid w:val="00685765"/>
    <w:rsid w:val="006945A2"/>
    <w:rsid w:val="0069484B"/>
    <w:rsid w:val="006A208E"/>
    <w:rsid w:val="006C5E98"/>
    <w:rsid w:val="006E5978"/>
    <w:rsid w:val="006F3CE3"/>
    <w:rsid w:val="006F400D"/>
    <w:rsid w:val="006F58BF"/>
    <w:rsid w:val="00700267"/>
    <w:rsid w:val="007053BE"/>
    <w:rsid w:val="00717EA5"/>
    <w:rsid w:val="00720A56"/>
    <w:rsid w:val="00742C5C"/>
    <w:rsid w:val="0076007D"/>
    <w:rsid w:val="00777A46"/>
    <w:rsid w:val="0078116D"/>
    <w:rsid w:val="007924CC"/>
    <w:rsid w:val="00792D5D"/>
    <w:rsid w:val="0079643A"/>
    <w:rsid w:val="007A3FCE"/>
    <w:rsid w:val="007A44A2"/>
    <w:rsid w:val="007A65D4"/>
    <w:rsid w:val="007B6D9B"/>
    <w:rsid w:val="007E4461"/>
    <w:rsid w:val="007E7CBA"/>
    <w:rsid w:val="0080009B"/>
    <w:rsid w:val="008270E9"/>
    <w:rsid w:val="008A06D8"/>
    <w:rsid w:val="008A712E"/>
    <w:rsid w:val="008D5A5D"/>
    <w:rsid w:val="008E5224"/>
    <w:rsid w:val="008F4EEB"/>
    <w:rsid w:val="00951EE3"/>
    <w:rsid w:val="009809B0"/>
    <w:rsid w:val="009B304B"/>
    <w:rsid w:val="009F49AE"/>
    <w:rsid w:val="009F5521"/>
    <w:rsid w:val="00A221E0"/>
    <w:rsid w:val="00A26DCC"/>
    <w:rsid w:val="00A27992"/>
    <w:rsid w:val="00A60AC8"/>
    <w:rsid w:val="00A646ED"/>
    <w:rsid w:val="00A72049"/>
    <w:rsid w:val="00A85226"/>
    <w:rsid w:val="00A92A76"/>
    <w:rsid w:val="00AB4999"/>
    <w:rsid w:val="00AC4C60"/>
    <w:rsid w:val="00AC7401"/>
    <w:rsid w:val="00AD473B"/>
    <w:rsid w:val="00AE0CEA"/>
    <w:rsid w:val="00AE2F8B"/>
    <w:rsid w:val="00B0341B"/>
    <w:rsid w:val="00B04B05"/>
    <w:rsid w:val="00B06298"/>
    <w:rsid w:val="00B445C8"/>
    <w:rsid w:val="00B56C19"/>
    <w:rsid w:val="00B65E5A"/>
    <w:rsid w:val="00B71323"/>
    <w:rsid w:val="00B94AE5"/>
    <w:rsid w:val="00BC1F60"/>
    <w:rsid w:val="00BE19CF"/>
    <w:rsid w:val="00BF45E5"/>
    <w:rsid w:val="00C353D6"/>
    <w:rsid w:val="00C4282D"/>
    <w:rsid w:val="00C466B7"/>
    <w:rsid w:val="00C56B5C"/>
    <w:rsid w:val="00C63A34"/>
    <w:rsid w:val="00CA6BB8"/>
    <w:rsid w:val="00CB441B"/>
    <w:rsid w:val="00CB556D"/>
    <w:rsid w:val="00CC774C"/>
    <w:rsid w:val="00CD22E4"/>
    <w:rsid w:val="00CF28F9"/>
    <w:rsid w:val="00CF29C4"/>
    <w:rsid w:val="00D03813"/>
    <w:rsid w:val="00D03F4F"/>
    <w:rsid w:val="00D129EC"/>
    <w:rsid w:val="00D16DB5"/>
    <w:rsid w:val="00D16E6D"/>
    <w:rsid w:val="00D24D8B"/>
    <w:rsid w:val="00D539D7"/>
    <w:rsid w:val="00D86E7A"/>
    <w:rsid w:val="00D90BCC"/>
    <w:rsid w:val="00D92B49"/>
    <w:rsid w:val="00DC795D"/>
    <w:rsid w:val="00DD63E6"/>
    <w:rsid w:val="00DE341B"/>
    <w:rsid w:val="00E01B57"/>
    <w:rsid w:val="00E05ADC"/>
    <w:rsid w:val="00EB72B1"/>
    <w:rsid w:val="00EE0A77"/>
    <w:rsid w:val="00EF74C3"/>
    <w:rsid w:val="00F04A55"/>
    <w:rsid w:val="00F10F17"/>
    <w:rsid w:val="00F240F0"/>
    <w:rsid w:val="00F279E9"/>
    <w:rsid w:val="00F348F5"/>
    <w:rsid w:val="00F73E29"/>
    <w:rsid w:val="00F771F7"/>
    <w:rsid w:val="00F83B24"/>
    <w:rsid w:val="00FA3D85"/>
    <w:rsid w:val="00FA586F"/>
    <w:rsid w:val="00FC066B"/>
    <w:rsid w:val="00FC52D7"/>
    <w:rsid w:val="00FC6FDD"/>
    <w:rsid w:val="00FC7195"/>
    <w:rsid w:val="00FE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78DE705"/>
  <w15:chartTrackingRefBased/>
  <w15:docId w15:val="{DAC39C43-08B4-4665-9535-68CFB5B9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83618"/>
    <w:pPr>
      <w:jc w:val="both"/>
    </w:pPr>
    <w:rPr>
      <w:rFonts w:ascii="Arial" w:eastAsia="Calibri" w:hAnsi="Arial"/>
      <w:sz w:val="21"/>
      <w:szCs w:val="21"/>
    </w:rPr>
  </w:style>
  <w:style w:type="paragraph" w:styleId="Titolo1">
    <w:name w:val="heading 1"/>
    <w:basedOn w:val="Normale"/>
    <w:next w:val="Normale"/>
    <w:link w:val="Titolo1Carattere"/>
    <w:rsid w:val="00DE34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E341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FC066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dirizzo">
    <w:name w:val="indirizzo"/>
    <w:basedOn w:val="Normale"/>
    <w:uiPriority w:val="2"/>
    <w:qFormat/>
    <w:rsid w:val="00D03F4F"/>
    <w:pPr>
      <w:ind w:left="5103"/>
    </w:pPr>
    <w:rPr>
      <w:b/>
      <w:sz w:val="24"/>
      <w:szCs w:val="26"/>
    </w:rPr>
  </w:style>
  <w:style w:type="paragraph" w:customStyle="1" w:styleId="lettera">
    <w:name w:val="lettera"/>
    <w:basedOn w:val="Normale"/>
    <w:qFormat/>
    <w:rsid w:val="00B65E5A"/>
    <w:pPr>
      <w:spacing w:before="360" w:line="280" w:lineRule="exact"/>
      <w:contextualSpacing/>
    </w:pPr>
  </w:style>
  <w:style w:type="paragraph" w:customStyle="1" w:styleId="oggetto">
    <w:name w:val="oggetto"/>
    <w:basedOn w:val="Normale"/>
    <w:uiPriority w:val="3"/>
    <w:qFormat/>
    <w:rsid w:val="00B65E5A"/>
    <w:pPr>
      <w:tabs>
        <w:tab w:val="left" w:pos="1276"/>
      </w:tabs>
      <w:spacing w:before="600" w:line="280" w:lineRule="exact"/>
      <w:ind w:left="1276" w:hanging="1276"/>
      <w:contextualSpacing/>
    </w:pPr>
    <w:rPr>
      <w:rFonts w:eastAsia="Times New Roman"/>
      <w:b/>
      <w:bCs/>
    </w:rPr>
  </w:style>
  <w:style w:type="paragraph" w:styleId="Intestazione">
    <w:name w:val="header"/>
    <w:basedOn w:val="Normale"/>
    <w:rsid w:val="0029042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9042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0B5AC7"/>
    <w:rPr>
      <w:rFonts w:ascii="Tahoma" w:hAnsi="Tahoma" w:cs="Tahoma"/>
      <w:sz w:val="16"/>
      <w:szCs w:val="16"/>
    </w:rPr>
  </w:style>
  <w:style w:type="paragraph" w:styleId="Testodelblocco">
    <w:name w:val="Block Text"/>
    <w:basedOn w:val="Normale"/>
    <w:rsid w:val="00AC7401"/>
    <w:pPr>
      <w:widowControl w:val="0"/>
      <w:overflowPunct w:val="0"/>
      <w:autoSpaceDE w:val="0"/>
      <w:autoSpaceDN w:val="0"/>
      <w:adjustRightInd w:val="0"/>
      <w:spacing w:line="240" w:lineRule="atLeast"/>
      <w:ind w:left="-142" w:right="921"/>
    </w:pPr>
  </w:style>
  <w:style w:type="paragraph" w:customStyle="1" w:styleId="data">
    <w:name w:val="data"/>
    <w:basedOn w:val="Normale"/>
    <w:uiPriority w:val="1"/>
    <w:qFormat/>
    <w:rsid w:val="00D03F4F"/>
    <w:pPr>
      <w:spacing w:after="120"/>
      <w:ind w:left="5103"/>
    </w:pPr>
    <w:rPr>
      <w:b/>
      <w:sz w:val="24"/>
      <w:szCs w:val="26"/>
    </w:rPr>
  </w:style>
  <w:style w:type="paragraph" w:customStyle="1" w:styleId="Lettera0">
    <w:name w:val="Lettera"/>
    <w:basedOn w:val="Normale"/>
    <w:rsid w:val="001C24BE"/>
    <w:pPr>
      <w:spacing w:after="240"/>
    </w:pPr>
    <w:rPr>
      <w:szCs w:val="22"/>
      <w:lang w:eastAsia="en-US"/>
    </w:rPr>
  </w:style>
  <w:style w:type="character" w:styleId="Collegamentoipertestuale">
    <w:name w:val="Hyperlink"/>
    <w:rsid w:val="009F5521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561CF9"/>
    <w:rPr>
      <w:color w:val="808080"/>
    </w:rPr>
  </w:style>
  <w:style w:type="character" w:customStyle="1" w:styleId="Titolo5Carattere">
    <w:name w:val="Titolo 5 Carattere"/>
    <w:basedOn w:val="Carpredefinitoparagrafo"/>
    <w:link w:val="Titolo5"/>
    <w:semiHidden/>
    <w:rsid w:val="00FC066B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itolo1Carattere">
    <w:name w:val="Titolo 1 Carattere"/>
    <w:basedOn w:val="Carpredefinitoparagrafo"/>
    <w:link w:val="Titolo1"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116D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C466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0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mailto:direttore.dicea@pec.univpm.it" TargetMode="External"/><Relationship Id="rId3" Type="http://schemas.openxmlformats.org/officeDocument/2006/relationships/hyperlink" Target="mailto:direttore.dicea@univpm.it" TargetMode="External"/><Relationship Id="rId7" Type="http://schemas.openxmlformats.org/officeDocument/2006/relationships/hyperlink" Target="mailto:direttore.dicea@univpm.it" TargetMode="External"/><Relationship Id="rId2" Type="http://schemas.openxmlformats.org/officeDocument/2006/relationships/hyperlink" Target="mailto:segr.dicea@univpm.it" TargetMode="External"/><Relationship Id="rId1" Type="http://schemas.openxmlformats.org/officeDocument/2006/relationships/hyperlink" Target="mailto:sara.carbonari@univpm.it" TargetMode="External"/><Relationship Id="rId6" Type="http://schemas.openxmlformats.org/officeDocument/2006/relationships/hyperlink" Target="mailto:segr.dicea@univpm.it" TargetMode="External"/><Relationship Id="rId5" Type="http://schemas.openxmlformats.org/officeDocument/2006/relationships/hyperlink" Target="mailto:sara.carbonari@univpm.it" TargetMode="External"/><Relationship Id="rId4" Type="http://schemas.openxmlformats.org/officeDocument/2006/relationships/hyperlink" Target="mailto:direttore.dicea@pec.univpm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ngi\AppData\Local\Temp\Nuova%20carta%20intestat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CBFD3F63A1C41218F849E9B3240D53B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C04800B-C3EE-4C56-9FE2-F3DB2C518932}"/>
      </w:docPartPr>
      <w:docPartBody>
        <w:p w:rsidR="0069473C" w:rsidRDefault="0069473C" w:rsidP="0069473C">
          <w:pPr>
            <w:pStyle w:val="FCBFD3F63A1C41218F849E9B3240D53B"/>
          </w:pPr>
          <w:r w:rsidRPr="003F77CD">
            <w:rPr>
              <w:color w:val="808080"/>
              <w:szCs w:val="21"/>
            </w:rPr>
            <w:t>_____</w:t>
          </w:r>
          <w:r>
            <w:rPr>
              <w:b/>
              <w:color w:val="808080"/>
              <w:szCs w:val="21"/>
            </w:rPr>
            <w:t>____________</w:t>
          </w:r>
          <w:r w:rsidRPr="003F77CD">
            <w:rPr>
              <w:color w:val="808080"/>
              <w:szCs w:val="21"/>
            </w:rPr>
            <w:t>________</w:t>
          </w:r>
        </w:p>
      </w:docPartBody>
    </w:docPart>
    <w:docPart>
      <w:docPartPr>
        <w:name w:val="26F109037E8B4B4F92508EE3559291E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3FA6FF4-7D13-4133-9DE3-7F23679EA786}"/>
      </w:docPartPr>
      <w:docPartBody>
        <w:p w:rsidR="0069473C" w:rsidRDefault="0069473C" w:rsidP="0069473C">
          <w:pPr>
            <w:pStyle w:val="26F109037E8B4B4F92508EE3559291E0"/>
          </w:pPr>
          <w:r w:rsidRPr="003F77CD">
            <w:rPr>
              <w:color w:val="808080"/>
              <w:szCs w:val="21"/>
            </w:rPr>
            <w:t>_____</w:t>
          </w:r>
          <w:r>
            <w:rPr>
              <w:b/>
              <w:color w:val="808080"/>
              <w:szCs w:val="21"/>
            </w:rPr>
            <w:t>____________</w:t>
          </w:r>
          <w:r w:rsidRPr="003F77CD">
            <w:rPr>
              <w:color w:val="808080"/>
              <w:szCs w:val="21"/>
            </w:rPr>
            <w:t>________</w:t>
          </w:r>
        </w:p>
      </w:docPartBody>
    </w:docPart>
    <w:docPart>
      <w:docPartPr>
        <w:name w:val="3DC382480CFB48D988D6F69C85C1956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99B144E-3F59-4284-8DF5-E1647D8541EA}"/>
      </w:docPartPr>
      <w:docPartBody>
        <w:p w:rsidR="0069473C" w:rsidRDefault="0069473C" w:rsidP="0069473C">
          <w:pPr>
            <w:pStyle w:val="3DC382480CFB48D988D6F69C85C19568"/>
          </w:pPr>
          <w:r w:rsidRPr="004562C4">
            <w:rPr>
              <w:rStyle w:val="Testosegnaposto"/>
              <w:b/>
            </w:rPr>
            <w:t>___________________________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73C"/>
    <w:rsid w:val="001E014C"/>
    <w:rsid w:val="002F247E"/>
    <w:rsid w:val="0069473C"/>
    <w:rsid w:val="006F3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FCBFD3F63A1C41218F849E9B3240D53B">
    <w:name w:val="FCBFD3F63A1C41218F849E9B3240D53B"/>
    <w:rsid w:val="0069473C"/>
  </w:style>
  <w:style w:type="paragraph" w:customStyle="1" w:styleId="26F109037E8B4B4F92508EE3559291E0">
    <w:name w:val="26F109037E8B4B4F92508EE3559291E0"/>
    <w:rsid w:val="0069473C"/>
  </w:style>
  <w:style w:type="character" w:styleId="Testosegnaposto">
    <w:name w:val="Placeholder Text"/>
    <w:basedOn w:val="Carpredefinitoparagrafo"/>
    <w:uiPriority w:val="99"/>
    <w:semiHidden/>
    <w:rsid w:val="0069473C"/>
    <w:rPr>
      <w:color w:val="808080"/>
    </w:rPr>
  </w:style>
  <w:style w:type="paragraph" w:customStyle="1" w:styleId="3DC382480CFB48D988D6F69C85C19568">
    <w:name w:val="3DC382480CFB48D988D6F69C85C19568"/>
    <w:rsid w:val="0069473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dcb572b10cc49c68f7204d633a751ded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10ac99b950aa3cb2df63519a5545e55b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52b9c2-8cab-4d9c-a2d3-7270c60cb5ba">
      <Terms xmlns="http://schemas.microsoft.com/office/infopath/2007/PartnerControls"/>
    </lcf76f155ced4ddcb4097134ff3c332f>
    <SharedWithUsers xmlns="f3f017b4-eb1c-4956-ba4d-bea082c1de2c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9ABDE00F-DD75-46C5-955D-C3AA3C54D7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FEBFC87-D610-46C8-9CAA-61B8C54359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b9c2-8cab-4d9c-a2d3-7270c60cb5ba"/>
    <ds:schemaRef ds:uri="f3f017b4-eb1c-4956-ba4d-bea082c1de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D4FB00-CCED-4F8D-AB5B-D682D9AEA63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D64A59-2873-449D-813E-6AEF5CA1E6AE}">
  <ds:schemaRefs>
    <ds:schemaRef ds:uri="http://schemas.microsoft.com/office/2006/metadata/properties"/>
    <ds:schemaRef ds:uri="http://schemas.microsoft.com/office/infopath/2007/PartnerControls"/>
    <ds:schemaRef ds:uri="ae52b9c2-8cab-4d9c-a2d3-7270c60cb5ba"/>
    <ds:schemaRef ds:uri="f3f017b4-eb1c-4956-ba4d-bea082c1de2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Nuova carta intestata</Template>
  <TotalTime>2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ISAC</vt:lpstr>
    </vt:vector>
  </TitlesOfParts>
  <Manager>Idraulica</Manager>
  <Company>Dipartimento ISAC</Company>
  <LinksUpToDate>false</LinksUpToDate>
  <CharactersWithSpaces>954</CharactersWithSpaces>
  <SharedDoc>false</SharedDoc>
  <HLinks>
    <vt:vector size="6" baseType="variant">
      <vt:variant>
        <vt:i4>8061038</vt:i4>
      </vt:variant>
      <vt:variant>
        <vt:i4>0</vt:i4>
      </vt:variant>
      <vt:variant>
        <vt:i4>0</vt:i4>
      </vt:variant>
      <vt:variant>
        <vt:i4>5</vt:i4>
      </vt:variant>
      <vt:variant>
        <vt:lpwstr>http://www.dicea.univpm.it/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Fangi</dc:creator>
  <cp:keywords>Modello</cp:keywords>
  <cp:lastModifiedBy>SILVIA FANGI</cp:lastModifiedBy>
  <cp:revision>3</cp:revision>
  <cp:lastPrinted>2017-01-16T11:47:00Z</cp:lastPrinted>
  <dcterms:created xsi:type="dcterms:W3CDTF">2025-03-21T10:13:00Z</dcterms:created>
  <dcterms:modified xsi:type="dcterms:W3CDTF">2025-10-23T10:45:00Z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0x0101004AE1B36EF910D042B599351AD4C3A1C2</vt:lpwstr>
  </property>
  <property fmtid="{D5CDD505-2E9C-101B-9397-08002B2CF9AE}" pid="3" name="Order">
    <vt:r8>645800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MediaServiceImageTags">
    <vt:lpwstr/>
  </property>
</Properties>
</file>