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50289" w14:textId="77777777" w:rsidR="00BA1EF9" w:rsidRDefault="00285BF9" w:rsidP="007605D5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RICHIE</w:t>
      </w:r>
      <w:r w:rsidR="00BA1EF9" w:rsidRPr="00BA1EF9">
        <w:rPr>
          <w:rFonts w:asciiTheme="minorHAnsi" w:hAnsiTheme="minorHAnsi" w:cstheme="minorHAnsi"/>
          <w:b/>
          <w:sz w:val="28"/>
          <w:szCs w:val="28"/>
        </w:rPr>
        <w:t xml:space="preserve">STA DI </w:t>
      </w:r>
      <w:r w:rsidR="00BC34C8">
        <w:rPr>
          <w:rFonts w:asciiTheme="minorHAnsi" w:hAnsiTheme="minorHAnsi" w:cstheme="minorHAnsi"/>
          <w:b/>
          <w:sz w:val="28"/>
          <w:szCs w:val="28"/>
        </w:rPr>
        <w:t>ISCRI</w:t>
      </w:r>
      <w:r w:rsidR="00BA1EF9" w:rsidRPr="00BA1EF9">
        <w:rPr>
          <w:rFonts w:asciiTheme="minorHAnsi" w:hAnsiTheme="minorHAnsi" w:cstheme="minorHAnsi"/>
          <w:b/>
          <w:sz w:val="28"/>
          <w:szCs w:val="28"/>
        </w:rPr>
        <w:t>ZIONE</w:t>
      </w:r>
    </w:p>
    <w:p w14:paraId="6E7F1564" w14:textId="77777777" w:rsidR="00BC34C8" w:rsidRPr="0097200D" w:rsidRDefault="00BC34C8" w:rsidP="007605D5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8"/>
          <w:szCs w:val="28"/>
        </w:rPr>
        <w:t>CONVEGNO / CONGRESSO</w:t>
      </w:r>
    </w:p>
    <w:p w14:paraId="1C648315" w14:textId="77777777" w:rsidR="00BA1EF9" w:rsidRPr="0097200D" w:rsidRDefault="00BA1EF9" w:rsidP="00FD7033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570589E1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0A8760FF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Il</w:t>
      </w:r>
      <w:r w:rsidR="003E7498">
        <w:rPr>
          <w:rFonts w:asciiTheme="minorHAnsi" w:hAnsiTheme="minorHAnsi" w:cstheme="minorHAnsi"/>
          <w:sz w:val="22"/>
          <w:szCs w:val="22"/>
        </w:rPr>
        <w:t>/La</w:t>
      </w:r>
      <w:r w:rsidRPr="0097200D">
        <w:rPr>
          <w:rFonts w:asciiTheme="minorHAnsi" w:hAnsiTheme="minorHAnsi" w:cstheme="minorHAnsi"/>
          <w:sz w:val="22"/>
          <w:szCs w:val="22"/>
        </w:rPr>
        <w:t xml:space="preserve"> sottoscritto</w:t>
      </w:r>
      <w:r w:rsidR="003E7498">
        <w:rPr>
          <w:rFonts w:asciiTheme="minorHAnsi" w:hAnsiTheme="minorHAnsi" w:cstheme="minorHAnsi"/>
          <w:sz w:val="22"/>
          <w:szCs w:val="22"/>
        </w:rPr>
        <w:t>/a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3923C7">
        <w:rPr>
          <w:rFonts w:asciiTheme="minorHAnsi" w:hAnsiTheme="minorHAnsi" w:cstheme="minorHAnsi"/>
          <w:sz w:val="22"/>
          <w:szCs w:val="22"/>
        </w:rPr>
        <w:t>________________</w:t>
      </w:r>
    </w:p>
    <w:p w14:paraId="06A0CB77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61AA49E1" w14:textId="77777777" w:rsidR="00BC34C8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sz w:val="22"/>
          <w:szCs w:val="22"/>
        </w:rPr>
        <w:t>RICHIEDE</w:t>
      </w:r>
    </w:p>
    <w:p w14:paraId="5CE118AD" w14:textId="77777777" w:rsidR="00BC34C8" w:rsidRDefault="00BC34C8" w:rsidP="00BC34C8">
      <w:pPr>
        <w:rPr>
          <w:rFonts w:asciiTheme="minorHAnsi" w:hAnsiTheme="minorHAnsi" w:cstheme="minorHAnsi"/>
          <w:sz w:val="22"/>
          <w:szCs w:val="22"/>
        </w:rPr>
      </w:pPr>
    </w:p>
    <w:p w14:paraId="427C79D1" w14:textId="77777777" w:rsidR="00BA1EF9" w:rsidRDefault="00BA1EF9" w:rsidP="00BC34C8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 xml:space="preserve">di </w:t>
      </w:r>
      <w:r w:rsidR="00BC34C8">
        <w:rPr>
          <w:rFonts w:asciiTheme="minorHAnsi" w:hAnsiTheme="minorHAnsi" w:cstheme="minorHAnsi"/>
          <w:sz w:val="22"/>
          <w:szCs w:val="22"/>
        </w:rPr>
        <w:t>effettuare l’iscrizione al seguente evento:</w:t>
      </w:r>
    </w:p>
    <w:p w14:paraId="3C5A2004" w14:textId="77777777" w:rsidR="00BC34C8" w:rsidRDefault="00BC34C8" w:rsidP="00BC34C8">
      <w:pPr>
        <w:rPr>
          <w:rFonts w:asciiTheme="minorHAnsi" w:hAnsiTheme="minorHAnsi" w:cstheme="minorHAnsi"/>
          <w:sz w:val="22"/>
          <w:szCs w:val="22"/>
        </w:rPr>
      </w:pPr>
    </w:p>
    <w:p w14:paraId="688B122B" w14:textId="77777777" w:rsidR="00BC34C8" w:rsidRDefault="00BC34C8" w:rsidP="00BC34C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Titolo: ______________________________________________________</w:t>
      </w:r>
    </w:p>
    <w:p w14:paraId="3A44D7DC" w14:textId="77777777" w:rsidR="00BC34C8" w:rsidRDefault="00BC34C8" w:rsidP="00BC34C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Data: ___________</w:t>
      </w:r>
    </w:p>
    <w:p w14:paraId="7E19DD66" w14:textId="77777777" w:rsidR="00BC34C8" w:rsidRDefault="00BC34C8" w:rsidP="00BC34C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Luogo: __________________________________</w:t>
      </w:r>
    </w:p>
    <w:p w14:paraId="414F8106" w14:textId="77777777" w:rsidR="00BC34C8" w:rsidRDefault="00BC34C8" w:rsidP="00BC34C8">
      <w:pPr>
        <w:rPr>
          <w:rFonts w:asciiTheme="minorHAnsi" w:hAnsiTheme="minorHAnsi" w:cstheme="minorHAnsi"/>
          <w:sz w:val="22"/>
          <w:szCs w:val="22"/>
        </w:rPr>
      </w:pPr>
    </w:p>
    <w:p w14:paraId="22159D78" w14:textId="77777777" w:rsidR="00BA1EF9" w:rsidRPr="0097200D" w:rsidRDefault="00BC34C8" w:rsidP="007605D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per </w:t>
      </w:r>
      <w:r w:rsidR="00495930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4919533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53AE4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il sottoscritto</w:t>
      </w:r>
    </w:p>
    <w:p w14:paraId="3246D9B7" w14:textId="77777777" w:rsidR="00BA1EF9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631B0224" w14:textId="77777777" w:rsidR="00F53AE4" w:rsidRPr="0097200D" w:rsidRDefault="00000000" w:rsidP="00495930">
      <w:pPr>
        <w:ind w:firstLine="708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9755701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5930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F53AE4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C34C8">
        <w:rPr>
          <w:rFonts w:asciiTheme="minorHAnsi" w:hAnsiTheme="minorHAnsi" w:cstheme="minorHAnsi"/>
          <w:b/>
          <w:sz w:val="22"/>
          <w:szCs w:val="22"/>
        </w:rPr>
        <w:t xml:space="preserve">il prof. / dott. </w:t>
      </w:r>
      <w:r w:rsidR="000D61A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53AE4">
        <w:rPr>
          <w:rFonts w:asciiTheme="minorHAnsi" w:hAnsiTheme="minorHAnsi" w:cstheme="minorHAnsi"/>
          <w:sz w:val="22"/>
          <w:szCs w:val="22"/>
        </w:rPr>
        <w:t>_</w:t>
      </w:r>
      <w:r w:rsidR="00F53AE4" w:rsidRPr="0097200D">
        <w:rPr>
          <w:rFonts w:asciiTheme="minorHAnsi" w:hAnsiTheme="minorHAnsi" w:cstheme="minorHAnsi"/>
          <w:sz w:val="22"/>
          <w:szCs w:val="22"/>
        </w:rPr>
        <w:t>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1E2E15EB" w14:textId="77777777" w:rsidR="00F53AE4" w:rsidRPr="0097200D" w:rsidRDefault="00F53AE4" w:rsidP="007605D5">
      <w:pPr>
        <w:rPr>
          <w:rFonts w:asciiTheme="minorHAnsi" w:hAnsiTheme="minorHAnsi" w:cstheme="minorHAnsi"/>
          <w:sz w:val="22"/>
          <w:szCs w:val="22"/>
        </w:rPr>
      </w:pPr>
    </w:p>
    <w:p w14:paraId="690B8EFE" w14:textId="77777777" w:rsidR="00495930" w:rsidRDefault="00BA1EF9" w:rsidP="00BF34D9">
      <w:pPr>
        <w:jc w:val="left"/>
        <w:rPr>
          <w:rFonts w:asciiTheme="minorHAnsi" w:hAnsiTheme="minorHAnsi" w:cstheme="minorHAnsi"/>
          <w:sz w:val="22"/>
          <w:szCs w:val="22"/>
        </w:rPr>
      </w:pPr>
      <w:r w:rsidRPr="00BF34D9">
        <w:rPr>
          <w:rFonts w:asciiTheme="minorHAnsi" w:hAnsiTheme="minorHAnsi" w:cstheme="minorHAnsi"/>
          <w:b/>
          <w:bCs/>
          <w:sz w:val="22"/>
          <w:szCs w:val="22"/>
        </w:rPr>
        <w:t xml:space="preserve">Ditta </w:t>
      </w:r>
      <w:r w:rsidR="00BC34C8">
        <w:rPr>
          <w:rFonts w:asciiTheme="minorHAnsi" w:hAnsiTheme="minorHAnsi" w:cstheme="minorHAnsi"/>
          <w:b/>
          <w:bCs/>
          <w:sz w:val="22"/>
          <w:szCs w:val="22"/>
        </w:rPr>
        <w:t>/ Segreteria Organizzativa</w:t>
      </w:r>
      <w:r w:rsidRPr="00BF34D9">
        <w:rPr>
          <w:rFonts w:asciiTheme="minorHAnsi" w:hAnsiTheme="minorHAnsi" w:cstheme="minorHAnsi"/>
          <w:sz w:val="22"/>
          <w:szCs w:val="22"/>
        </w:rPr>
        <w:t xml:space="preserve">: </w:t>
      </w:r>
      <w:r w:rsidR="00F53AE4" w:rsidRPr="00BF34D9">
        <w:rPr>
          <w:rFonts w:asciiTheme="minorHAnsi" w:hAnsiTheme="minorHAnsi" w:cstheme="minorHAnsi"/>
          <w:sz w:val="22"/>
          <w:szCs w:val="22"/>
        </w:rPr>
        <w:t>_____________________________</w:t>
      </w:r>
      <w:r w:rsidRPr="00BF34D9">
        <w:rPr>
          <w:rFonts w:asciiTheme="minorHAnsi" w:hAnsiTheme="minorHAnsi" w:cstheme="minorHAnsi"/>
          <w:sz w:val="22"/>
          <w:szCs w:val="22"/>
        </w:rPr>
        <w:t>_______________________</w:t>
      </w:r>
    </w:p>
    <w:p w14:paraId="7B799012" w14:textId="77777777" w:rsidR="00BA1EF9" w:rsidRPr="00BF34D9" w:rsidRDefault="000E31A5" w:rsidP="00BF34D9">
      <w:pPr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</w:t>
      </w:r>
      <w:r w:rsidR="00495930">
        <w:rPr>
          <w:rFonts w:asciiTheme="minorHAnsi" w:hAnsiTheme="minorHAnsi" w:cstheme="minorHAnsi"/>
          <w:sz w:val="22"/>
          <w:szCs w:val="22"/>
        </w:rPr>
        <w:t>he</w:t>
      </w: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="00495930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675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593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495930">
        <w:rPr>
          <w:rFonts w:asciiTheme="minorHAnsi" w:hAnsiTheme="minorHAnsi" w:cstheme="minorHAnsi"/>
          <w:sz w:val="22"/>
          <w:szCs w:val="22"/>
        </w:rPr>
        <w:t xml:space="preserve"> emette</w:t>
      </w: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="00495930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1210334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593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495930">
        <w:rPr>
          <w:rFonts w:asciiTheme="minorHAnsi" w:hAnsiTheme="minorHAnsi" w:cstheme="minorHAnsi"/>
          <w:sz w:val="22"/>
          <w:szCs w:val="22"/>
        </w:rPr>
        <w:t xml:space="preserve"> non emette 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="00495930">
        <w:rPr>
          <w:rFonts w:asciiTheme="minorHAnsi" w:hAnsiTheme="minorHAnsi" w:cstheme="minorHAnsi"/>
          <w:sz w:val="22"/>
          <w:szCs w:val="22"/>
        </w:rPr>
        <w:t>fattura elettronica</w:t>
      </w:r>
      <w:r w:rsidR="003923C7">
        <w:rPr>
          <w:rFonts w:asciiTheme="minorHAnsi" w:hAnsiTheme="minorHAnsi" w:cstheme="minorHAnsi"/>
          <w:sz w:val="22"/>
          <w:szCs w:val="22"/>
        </w:rPr>
        <w:t>.</w:t>
      </w:r>
      <w:r w:rsidR="00BA1EF9" w:rsidRPr="00BF34D9">
        <w:rPr>
          <w:rFonts w:asciiTheme="minorHAnsi" w:hAnsiTheme="minorHAnsi" w:cstheme="minorHAnsi"/>
          <w:b/>
          <w:bCs/>
          <w:sz w:val="22"/>
          <w:szCs w:val="22"/>
        </w:rPr>
        <w:br/>
      </w:r>
    </w:p>
    <w:p w14:paraId="0198EEAA" w14:textId="77777777" w:rsidR="00BA1EF9" w:rsidRPr="001F3F11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1F3F11">
        <w:rPr>
          <w:rFonts w:asciiTheme="minorHAnsi" w:hAnsiTheme="minorHAnsi" w:cstheme="minorHAnsi"/>
          <w:b/>
          <w:bCs/>
          <w:sz w:val="22"/>
          <w:szCs w:val="22"/>
        </w:rPr>
        <w:t>L’importo</w:t>
      </w:r>
      <w:r w:rsidRPr="001F3F11">
        <w:rPr>
          <w:rFonts w:asciiTheme="minorHAnsi" w:hAnsiTheme="minorHAnsi" w:cstheme="minorHAnsi"/>
          <w:sz w:val="22"/>
          <w:szCs w:val="22"/>
        </w:rPr>
        <w:t xml:space="preserve"> dell’</w:t>
      </w:r>
      <w:r w:rsidR="00BC34C8">
        <w:rPr>
          <w:rFonts w:asciiTheme="minorHAnsi" w:hAnsiTheme="minorHAnsi" w:cstheme="minorHAnsi"/>
          <w:sz w:val="22"/>
          <w:szCs w:val="22"/>
        </w:rPr>
        <w:t xml:space="preserve">iscrizione </w:t>
      </w:r>
      <w:r w:rsidRPr="001F3F11">
        <w:rPr>
          <w:rFonts w:asciiTheme="minorHAnsi" w:hAnsiTheme="minorHAnsi" w:cstheme="minorHAnsi"/>
          <w:sz w:val="22"/>
          <w:szCs w:val="22"/>
        </w:rPr>
        <w:t xml:space="preserve">è € </w:t>
      </w:r>
      <w:r w:rsidR="003923C7">
        <w:rPr>
          <w:rFonts w:asciiTheme="minorHAnsi" w:hAnsiTheme="minorHAnsi" w:cstheme="minorHAnsi"/>
          <w:sz w:val="22"/>
          <w:szCs w:val="22"/>
        </w:rPr>
        <w:t xml:space="preserve">____________ </w:t>
      </w:r>
      <w:sdt>
        <w:sdtPr>
          <w:rPr>
            <w:rFonts w:asciiTheme="minorHAnsi" w:hAnsiTheme="minorHAnsi" w:cstheme="minorHAnsi"/>
            <w:sz w:val="22"/>
            <w:szCs w:val="22"/>
          </w:rPr>
          <w:id w:val="-14048226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34C8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BC34C8">
        <w:rPr>
          <w:rFonts w:asciiTheme="minorHAnsi" w:hAnsiTheme="minorHAnsi" w:cstheme="minorHAnsi"/>
          <w:sz w:val="22"/>
          <w:szCs w:val="22"/>
        </w:rPr>
        <w:t xml:space="preserve"> esente IVA / </w:t>
      </w:r>
      <w:sdt>
        <w:sdtPr>
          <w:rPr>
            <w:rFonts w:asciiTheme="minorHAnsi" w:hAnsiTheme="minorHAnsi" w:cstheme="minorHAnsi"/>
            <w:sz w:val="22"/>
            <w:szCs w:val="22"/>
          </w:rPr>
          <w:id w:val="8916147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34C8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BC34C8">
        <w:rPr>
          <w:rFonts w:asciiTheme="minorHAnsi" w:hAnsiTheme="minorHAnsi" w:cstheme="minorHAnsi"/>
          <w:sz w:val="22"/>
          <w:szCs w:val="22"/>
        </w:rPr>
        <w:t xml:space="preserve"> </w:t>
      </w:r>
      <w:r w:rsidR="00F53AE4" w:rsidRPr="001F3F11">
        <w:rPr>
          <w:rFonts w:asciiTheme="minorHAnsi" w:hAnsiTheme="minorHAnsi" w:cstheme="minorHAnsi"/>
          <w:sz w:val="22"/>
          <w:szCs w:val="22"/>
        </w:rPr>
        <w:t>oltre</w:t>
      </w:r>
      <w:r w:rsidR="004378D6" w:rsidRPr="001F3F11">
        <w:rPr>
          <w:rFonts w:asciiTheme="minorHAnsi" w:hAnsiTheme="minorHAnsi" w:cstheme="minorHAnsi"/>
          <w:sz w:val="22"/>
          <w:szCs w:val="22"/>
        </w:rPr>
        <w:t xml:space="preserve"> IVA</w:t>
      </w:r>
      <w:r w:rsidRPr="001F3F11">
        <w:rPr>
          <w:rFonts w:asciiTheme="minorHAnsi" w:hAnsiTheme="minorHAnsi" w:cstheme="minorHAnsi"/>
          <w:sz w:val="22"/>
          <w:szCs w:val="22"/>
        </w:rPr>
        <w:t xml:space="preserve"> da far gravare sul Progetto </w:t>
      </w:r>
      <w:r w:rsidR="003923C7">
        <w:rPr>
          <w:rFonts w:asciiTheme="minorHAnsi" w:hAnsiTheme="minorHAnsi" w:cstheme="minorHAnsi"/>
          <w:sz w:val="22"/>
          <w:szCs w:val="22"/>
        </w:rPr>
        <w:t>_________</w:t>
      </w:r>
      <w:r w:rsidR="000E31A5">
        <w:rPr>
          <w:rFonts w:asciiTheme="minorHAnsi" w:hAnsiTheme="minorHAnsi" w:cstheme="minorHAnsi"/>
          <w:sz w:val="22"/>
          <w:szCs w:val="22"/>
        </w:rPr>
        <w:t>__________________________</w:t>
      </w:r>
      <w:r w:rsidR="003923C7">
        <w:rPr>
          <w:rFonts w:asciiTheme="minorHAnsi" w:hAnsiTheme="minorHAnsi" w:cstheme="minorHAnsi"/>
          <w:sz w:val="22"/>
          <w:szCs w:val="22"/>
        </w:rPr>
        <w:t xml:space="preserve">_______ </w:t>
      </w:r>
      <w:r w:rsidRPr="001F3F11">
        <w:rPr>
          <w:rFonts w:asciiTheme="minorHAnsi" w:hAnsiTheme="minorHAnsi" w:cstheme="minorHAnsi"/>
          <w:sz w:val="22"/>
          <w:szCs w:val="22"/>
        </w:rPr>
        <w:t>di cui il</w:t>
      </w:r>
      <w:r w:rsidR="003E651D">
        <w:rPr>
          <w:rFonts w:asciiTheme="minorHAnsi" w:hAnsiTheme="minorHAnsi" w:cstheme="minorHAnsi"/>
          <w:sz w:val="22"/>
          <w:szCs w:val="22"/>
        </w:rPr>
        <w:t>/la</w:t>
      </w:r>
      <w:r w:rsidRPr="001F3F11">
        <w:rPr>
          <w:rFonts w:asciiTheme="minorHAnsi" w:hAnsiTheme="minorHAnsi" w:cstheme="minorHAnsi"/>
          <w:sz w:val="22"/>
          <w:szCs w:val="22"/>
        </w:rPr>
        <w:t xml:space="preserve"> sottoscritto</w:t>
      </w:r>
      <w:r w:rsidR="003E651D">
        <w:rPr>
          <w:rFonts w:asciiTheme="minorHAnsi" w:hAnsiTheme="minorHAnsi" w:cstheme="minorHAnsi"/>
          <w:sz w:val="22"/>
          <w:szCs w:val="22"/>
        </w:rPr>
        <w:t>/a</w:t>
      </w:r>
      <w:r w:rsidRPr="001F3F11">
        <w:rPr>
          <w:rFonts w:asciiTheme="minorHAnsi" w:hAnsiTheme="minorHAnsi" w:cstheme="minorHAnsi"/>
          <w:sz w:val="22"/>
          <w:szCs w:val="22"/>
        </w:rPr>
        <w:t xml:space="preserve"> attesta la piena disponibilità e corrispondenza alle finalità del progetto.</w:t>
      </w:r>
    </w:p>
    <w:p w14:paraId="6308A76D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5E0BFF3A" w14:textId="77777777" w:rsidR="00BC34C8" w:rsidRDefault="00BC34C8" w:rsidP="007605D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 scadenza per il pagamento è fissata nel giorno __________________________________</w:t>
      </w:r>
    </w:p>
    <w:p w14:paraId="0D4B3854" w14:textId="77777777" w:rsidR="00BC34C8" w:rsidRDefault="00BC34C8" w:rsidP="007605D5">
      <w:pPr>
        <w:rPr>
          <w:rFonts w:asciiTheme="minorHAnsi" w:hAnsiTheme="minorHAnsi" w:cstheme="minorHAnsi"/>
          <w:sz w:val="22"/>
          <w:szCs w:val="22"/>
        </w:rPr>
      </w:pPr>
    </w:p>
    <w:p w14:paraId="19BCA358" w14:textId="77777777" w:rsidR="00FE72D2" w:rsidRPr="00ED49D4" w:rsidRDefault="00FE72D2" w:rsidP="007605D5">
      <w:pPr>
        <w:spacing w:line="276" w:lineRule="auto"/>
        <w:rPr>
          <w:rFonts w:asciiTheme="minorHAnsi" w:hAnsiTheme="minorHAnsi" w:cstheme="minorHAnsi"/>
          <w:sz w:val="22"/>
          <w:szCs w:val="22"/>
          <w:u w:val="single"/>
        </w:rPr>
      </w:pPr>
      <w:r w:rsidRPr="00ED49D4">
        <w:rPr>
          <w:rFonts w:asciiTheme="minorHAnsi" w:hAnsiTheme="minorHAnsi" w:cstheme="minorHAnsi"/>
          <w:sz w:val="22"/>
          <w:szCs w:val="22"/>
          <w:u w:val="single"/>
        </w:rPr>
        <w:t>Si allega</w:t>
      </w:r>
      <w:r w:rsidR="008678A8">
        <w:rPr>
          <w:rFonts w:asciiTheme="minorHAnsi" w:hAnsiTheme="minorHAnsi" w:cstheme="minorHAnsi"/>
          <w:sz w:val="22"/>
          <w:szCs w:val="22"/>
          <w:u w:val="single"/>
        </w:rPr>
        <w:t>no</w:t>
      </w:r>
      <w:r w:rsidRPr="00ED49D4">
        <w:rPr>
          <w:rFonts w:asciiTheme="minorHAnsi" w:hAnsiTheme="minorHAnsi" w:cstheme="minorHAnsi"/>
          <w:sz w:val="22"/>
          <w:szCs w:val="22"/>
          <w:u w:val="single"/>
        </w:rPr>
        <w:t>:</w:t>
      </w:r>
    </w:p>
    <w:p w14:paraId="74D31C9D" w14:textId="77777777" w:rsidR="00024133" w:rsidRPr="00ED49D4" w:rsidRDefault="00BC34C8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>
        <w:rPr>
          <w:rFonts w:cstheme="minorHAnsi"/>
          <w:b/>
          <w:bCs/>
        </w:rPr>
        <w:t>Locandina / call / indirizzo pagina web</w:t>
      </w:r>
    </w:p>
    <w:p w14:paraId="61FDB555" w14:textId="77777777" w:rsidR="00FE72D2" w:rsidRPr="00ED49D4" w:rsidRDefault="00BC34C8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>
        <w:rPr>
          <w:rFonts w:cstheme="minorHAnsi"/>
          <w:b/>
          <w:bCs/>
        </w:rPr>
        <w:t>Modulo preregistrazione</w:t>
      </w:r>
    </w:p>
    <w:p w14:paraId="5D227949" w14:textId="77777777" w:rsidR="009A4719" w:rsidRPr="0097200D" w:rsidRDefault="009A4719" w:rsidP="007605D5">
      <w:pPr>
        <w:rPr>
          <w:rFonts w:asciiTheme="minorHAnsi" w:hAnsiTheme="minorHAnsi" w:cstheme="minorHAnsi"/>
          <w:sz w:val="22"/>
          <w:szCs w:val="22"/>
        </w:rPr>
      </w:pPr>
    </w:p>
    <w:p w14:paraId="0E93C595" w14:textId="77777777" w:rsidR="00495930" w:rsidRPr="0097200D" w:rsidRDefault="00FD7033" w:rsidP="000E31A5">
      <w:pPr>
        <w:spacing w:after="24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/</w:t>
      </w:r>
      <w:r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D177C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ichiedente la spesa</w:t>
      </w:r>
      <w:r w:rsidR="00495930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495930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495930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495930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0E31A5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495930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495930" w:rsidRPr="0097200D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495930">
        <w:rPr>
          <w:rFonts w:asciiTheme="minorHAnsi" w:hAnsiTheme="minorHAnsi" w:cstheme="minorHAnsi"/>
          <w:b/>
          <w:bCs/>
          <w:sz w:val="22"/>
          <w:szCs w:val="22"/>
        </w:rPr>
        <w:t>/La</w:t>
      </w:r>
      <w:r w:rsidR="00495930" w:rsidRPr="0097200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95930">
        <w:rPr>
          <w:rFonts w:asciiTheme="minorHAnsi" w:hAnsiTheme="minorHAnsi" w:cstheme="minorHAnsi"/>
          <w:b/>
          <w:bCs/>
          <w:sz w:val="22"/>
          <w:szCs w:val="22"/>
        </w:rPr>
        <w:t>Titolare del fondo</w:t>
      </w:r>
    </w:p>
    <w:p w14:paraId="560F935C" w14:textId="77777777" w:rsidR="00495930" w:rsidRDefault="00495930" w:rsidP="00495930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_____________________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            </w:t>
      </w:r>
      <w:r w:rsidR="000E31A5">
        <w:rPr>
          <w:rFonts w:asciiTheme="minorHAnsi" w:hAnsiTheme="minorHAnsi" w:cstheme="minorHAnsi"/>
          <w:sz w:val="22"/>
          <w:szCs w:val="22"/>
        </w:rPr>
        <w:tab/>
      </w:r>
      <w:r w:rsidR="000E31A5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97200D">
        <w:rPr>
          <w:rFonts w:asciiTheme="minorHAnsi" w:hAnsiTheme="minorHAnsi" w:cstheme="minorHAnsi"/>
          <w:sz w:val="22"/>
          <w:szCs w:val="22"/>
        </w:rPr>
        <w:t>_____________________</w:t>
      </w:r>
    </w:p>
    <w:p w14:paraId="2E950D09" w14:textId="77777777" w:rsidR="00495930" w:rsidRPr="00BA1EDD" w:rsidRDefault="00495930" w:rsidP="000E31A5">
      <w:pPr>
        <w:spacing w:before="120"/>
        <w:rPr>
          <w:rFonts w:asciiTheme="minorHAnsi" w:hAnsiTheme="minorHAnsi" w:cstheme="minorHAnsi"/>
          <w:i/>
          <w:iCs/>
          <w:sz w:val="20"/>
          <w:szCs w:val="20"/>
        </w:rPr>
      </w:pPr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Firmato digitalmente ai sensi del D.Lgs. n. 82/2005 s.m.i</w:t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 w:rsidR="000E31A5"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Firmato digitalmente ai sensi del D.Lgs. n. 82/2005 s.m.i</w:t>
      </w:r>
    </w:p>
    <w:p w14:paraId="2721D93A" w14:textId="77777777" w:rsidR="00495930" w:rsidRPr="00BA1EDD" w:rsidRDefault="00495930" w:rsidP="00495930">
      <w:pPr>
        <w:jc w:val="center"/>
        <w:rPr>
          <w:rFonts w:asciiTheme="minorHAnsi" w:hAnsiTheme="minorHAnsi" w:cstheme="minorHAnsi"/>
          <w:i/>
          <w:iCs/>
          <w:sz w:val="20"/>
          <w:szCs w:val="20"/>
        </w:rPr>
      </w:pPr>
    </w:p>
    <w:p w14:paraId="5897606F" w14:textId="77777777" w:rsidR="00BA1EF9" w:rsidRPr="0097200D" w:rsidRDefault="00BA1EF9" w:rsidP="007605D5">
      <w:pPr>
        <w:spacing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425B5E69" w14:textId="77777777" w:rsidR="00BA1EF9" w:rsidRPr="0097200D" w:rsidRDefault="002D5E21" w:rsidP="007605D5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Responsabile Amministrativ</w:t>
      </w:r>
      <w:r w:rsidR="00CB504F">
        <w:rPr>
          <w:rFonts w:asciiTheme="minorHAnsi" w:hAnsiTheme="minorHAnsi" w:cstheme="minorHAnsi"/>
          <w:b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62ADB">
        <w:rPr>
          <w:rFonts w:asciiTheme="minorHAnsi" w:hAnsiTheme="minorHAnsi" w:cstheme="minorHAnsi"/>
          <w:b/>
          <w:sz w:val="22"/>
          <w:szCs w:val="22"/>
        </w:rPr>
        <w:t>e RUP</w:t>
      </w:r>
      <w:r w:rsidR="00BA1EF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62ADB"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b/>
          <w:sz w:val="22"/>
          <w:szCs w:val="22"/>
        </w:rPr>
        <w:t>Il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Direttore</w:t>
      </w:r>
    </w:p>
    <w:p w14:paraId="4641C50D" w14:textId="3E446E30" w:rsidR="00BA1EF9" w:rsidRDefault="00BA1EF9" w:rsidP="007605D5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Dott.ssa Sara Carbonari</w:t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Prof. </w:t>
      </w:r>
      <w:r w:rsidR="004464AB">
        <w:rPr>
          <w:rFonts w:asciiTheme="minorHAnsi" w:hAnsiTheme="minorHAnsi" w:cstheme="minorHAnsi"/>
          <w:b/>
          <w:sz w:val="22"/>
          <w:szCs w:val="22"/>
        </w:rPr>
        <w:t>Gianluigi Mondaini</w:t>
      </w:r>
    </w:p>
    <w:p w14:paraId="64315492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</w:p>
    <w:p w14:paraId="53863E81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  <w:bookmarkStart w:id="0" w:name="_Hlk125019795"/>
      <w:r w:rsidRPr="00BA1ED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bookmarkEnd w:id="0"/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  <w:t>____________________________</w:t>
      </w:r>
    </w:p>
    <w:p w14:paraId="6018B00E" w14:textId="77777777" w:rsidR="00BA1EF9" w:rsidRPr="00CA6FC1" w:rsidRDefault="00CA6FC1" w:rsidP="000E31A5">
      <w:pPr>
        <w:spacing w:before="120"/>
        <w:rPr>
          <w:rFonts w:asciiTheme="minorHAnsi" w:hAnsiTheme="minorHAnsi" w:cstheme="minorHAnsi"/>
          <w:b/>
          <w:i/>
          <w:iCs/>
          <w:sz w:val="16"/>
          <w:szCs w:val="16"/>
        </w:rPr>
      </w:pP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D.Lgs. n. 82/2005 s.m.i </w:t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Firmato digitalmente ai sensi del D.Lgs. n. 82/2005 s.m.i</w:t>
      </w:r>
    </w:p>
    <w:p w14:paraId="2E26F715" w14:textId="77777777" w:rsidR="007053BE" w:rsidRPr="00BA1EF9" w:rsidRDefault="007053BE" w:rsidP="00BA1EF9"/>
    <w:sectPr w:rsidR="007053BE" w:rsidRPr="00BA1EF9" w:rsidSect="00495930">
      <w:headerReference w:type="default" r:id="rId11"/>
      <w:pgSz w:w="11907" w:h="16840" w:code="9"/>
      <w:pgMar w:top="2269" w:right="850" w:bottom="709" w:left="1134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4555B" w14:textId="77777777" w:rsidR="00CE0C98" w:rsidRDefault="00CE0C98" w:rsidP="00183618">
      <w:r>
        <w:separator/>
      </w:r>
    </w:p>
  </w:endnote>
  <w:endnote w:type="continuationSeparator" w:id="0">
    <w:p w14:paraId="4CBC1AB6" w14:textId="77777777" w:rsidR="00CE0C98" w:rsidRDefault="00CE0C98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ED083" w14:textId="77777777" w:rsidR="00CE0C98" w:rsidRDefault="00CE0C98" w:rsidP="00183618">
      <w:r>
        <w:separator/>
      </w:r>
    </w:p>
  </w:footnote>
  <w:footnote w:type="continuationSeparator" w:id="0">
    <w:p w14:paraId="20A5EC3F" w14:textId="77777777" w:rsidR="00CE0C98" w:rsidRDefault="00CE0C98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D92F0" w14:textId="77777777" w:rsidR="000B48B1" w:rsidRDefault="004547CC" w:rsidP="00CC50CF">
    <w:pPr>
      <w:ind w:left="-851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2A376C" wp14:editId="2D9D0127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DB53E7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7B42039D" wp14:editId="2E91A50F">
          <wp:extent cx="7560000" cy="1436182"/>
          <wp:effectExtent l="0" t="0" r="0" b="0"/>
          <wp:docPr id="163400785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13118"/>
    <w:multiLevelType w:val="hybridMultilevel"/>
    <w:tmpl w:val="68CCF9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6C4331"/>
    <w:multiLevelType w:val="hybridMultilevel"/>
    <w:tmpl w:val="DE1A4876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17119635">
    <w:abstractNumId w:val="1"/>
  </w:num>
  <w:num w:numId="2" w16cid:durableId="1703749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2DB"/>
    <w:rsid w:val="0000473B"/>
    <w:rsid w:val="00024133"/>
    <w:rsid w:val="00046DDB"/>
    <w:rsid w:val="000A1092"/>
    <w:rsid w:val="000B48B1"/>
    <w:rsid w:val="000B5A90"/>
    <w:rsid w:val="000B5AC7"/>
    <w:rsid w:val="000D50ED"/>
    <w:rsid w:val="000D61A4"/>
    <w:rsid w:val="000E31A5"/>
    <w:rsid w:val="000E5068"/>
    <w:rsid w:val="00103988"/>
    <w:rsid w:val="0012103D"/>
    <w:rsid w:val="001234B5"/>
    <w:rsid w:val="001424DB"/>
    <w:rsid w:val="00156FED"/>
    <w:rsid w:val="00183618"/>
    <w:rsid w:val="001965F2"/>
    <w:rsid w:val="00196FD6"/>
    <w:rsid w:val="001A2291"/>
    <w:rsid w:val="001A5BF5"/>
    <w:rsid w:val="001B7F9A"/>
    <w:rsid w:val="001C24BE"/>
    <w:rsid w:val="001E5A0D"/>
    <w:rsid w:val="001F3F11"/>
    <w:rsid w:val="002047CF"/>
    <w:rsid w:val="0022631A"/>
    <w:rsid w:val="00230141"/>
    <w:rsid w:val="00237CB6"/>
    <w:rsid w:val="002553CD"/>
    <w:rsid w:val="00285BF9"/>
    <w:rsid w:val="00290420"/>
    <w:rsid w:val="002D46A1"/>
    <w:rsid w:val="002D5407"/>
    <w:rsid w:val="002D5E21"/>
    <w:rsid w:val="002E35A8"/>
    <w:rsid w:val="002E6668"/>
    <w:rsid w:val="002F2657"/>
    <w:rsid w:val="002F28A8"/>
    <w:rsid w:val="00302ABF"/>
    <w:rsid w:val="00313171"/>
    <w:rsid w:val="003604AD"/>
    <w:rsid w:val="00384C70"/>
    <w:rsid w:val="003923C7"/>
    <w:rsid w:val="00397554"/>
    <w:rsid w:val="003A29B9"/>
    <w:rsid w:val="003C2E06"/>
    <w:rsid w:val="003E4A10"/>
    <w:rsid w:val="003E651D"/>
    <w:rsid w:val="003E7498"/>
    <w:rsid w:val="003F6521"/>
    <w:rsid w:val="00405FD6"/>
    <w:rsid w:val="004167B7"/>
    <w:rsid w:val="00416EB8"/>
    <w:rsid w:val="00420C95"/>
    <w:rsid w:val="00422DE8"/>
    <w:rsid w:val="004378D6"/>
    <w:rsid w:val="004464AB"/>
    <w:rsid w:val="004547CC"/>
    <w:rsid w:val="00455C30"/>
    <w:rsid w:val="00461FAD"/>
    <w:rsid w:val="0046239D"/>
    <w:rsid w:val="00495930"/>
    <w:rsid w:val="00495F8F"/>
    <w:rsid w:val="004A2991"/>
    <w:rsid w:val="004A5D91"/>
    <w:rsid w:val="004F5B0F"/>
    <w:rsid w:val="005066FD"/>
    <w:rsid w:val="0050768E"/>
    <w:rsid w:val="00510FD2"/>
    <w:rsid w:val="00514A44"/>
    <w:rsid w:val="005220E4"/>
    <w:rsid w:val="00526F21"/>
    <w:rsid w:val="00547149"/>
    <w:rsid w:val="00561CF9"/>
    <w:rsid w:val="00567A6F"/>
    <w:rsid w:val="005968EA"/>
    <w:rsid w:val="005A118E"/>
    <w:rsid w:val="005A413B"/>
    <w:rsid w:val="005B3155"/>
    <w:rsid w:val="005C65EE"/>
    <w:rsid w:val="005D177C"/>
    <w:rsid w:val="005D56F7"/>
    <w:rsid w:val="005E5C9D"/>
    <w:rsid w:val="005E7DF6"/>
    <w:rsid w:val="00625245"/>
    <w:rsid w:val="006344AA"/>
    <w:rsid w:val="006776F2"/>
    <w:rsid w:val="00685765"/>
    <w:rsid w:val="00686C2D"/>
    <w:rsid w:val="006945A2"/>
    <w:rsid w:val="0069484B"/>
    <w:rsid w:val="00696442"/>
    <w:rsid w:val="006A208E"/>
    <w:rsid w:val="006E5978"/>
    <w:rsid w:val="006F400D"/>
    <w:rsid w:val="00700267"/>
    <w:rsid w:val="007053BE"/>
    <w:rsid w:val="00705535"/>
    <w:rsid w:val="00720A56"/>
    <w:rsid w:val="00722B86"/>
    <w:rsid w:val="00742C5C"/>
    <w:rsid w:val="007605D5"/>
    <w:rsid w:val="00777A46"/>
    <w:rsid w:val="0078116D"/>
    <w:rsid w:val="00781C3A"/>
    <w:rsid w:val="007924CC"/>
    <w:rsid w:val="00792D5D"/>
    <w:rsid w:val="0079643A"/>
    <w:rsid w:val="007A3FCE"/>
    <w:rsid w:val="007A44A2"/>
    <w:rsid w:val="007A65D4"/>
    <w:rsid w:val="007B6D9B"/>
    <w:rsid w:val="007E4461"/>
    <w:rsid w:val="00825B1E"/>
    <w:rsid w:val="008270E9"/>
    <w:rsid w:val="008678A8"/>
    <w:rsid w:val="0087539D"/>
    <w:rsid w:val="00891FF5"/>
    <w:rsid w:val="008A712E"/>
    <w:rsid w:val="008C37BA"/>
    <w:rsid w:val="008D5A5D"/>
    <w:rsid w:val="008D5C8F"/>
    <w:rsid w:val="008F4EEB"/>
    <w:rsid w:val="00910A0F"/>
    <w:rsid w:val="0094292C"/>
    <w:rsid w:val="00951EE3"/>
    <w:rsid w:val="009809B0"/>
    <w:rsid w:val="009A4719"/>
    <w:rsid w:val="009B304B"/>
    <w:rsid w:val="009C28A8"/>
    <w:rsid w:val="009C5F78"/>
    <w:rsid w:val="009F49AE"/>
    <w:rsid w:val="009F5521"/>
    <w:rsid w:val="00A221E0"/>
    <w:rsid w:val="00A2526B"/>
    <w:rsid w:val="00A26DCC"/>
    <w:rsid w:val="00A27992"/>
    <w:rsid w:val="00A42885"/>
    <w:rsid w:val="00A646ED"/>
    <w:rsid w:val="00A73721"/>
    <w:rsid w:val="00A80DCD"/>
    <w:rsid w:val="00A85226"/>
    <w:rsid w:val="00A85808"/>
    <w:rsid w:val="00A91329"/>
    <w:rsid w:val="00A92078"/>
    <w:rsid w:val="00AB0EB9"/>
    <w:rsid w:val="00AB3922"/>
    <w:rsid w:val="00AC4C60"/>
    <w:rsid w:val="00AC7401"/>
    <w:rsid w:val="00AD473B"/>
    <w:rsid w:val="00AE2F8B"/>
    <w:rsid w:val="00AF7BA4"/>
    <w:rsid w:val="00B0341B"/>
    <w:rsid w:val="00B04B05"/>
    <w:rsid w:val="00B06298"/>
    <w:rsid w:val="00B1632F"/>
    <w:rsid w:val="00B34DC9"/>
    <w:rsid w:val="00B416BF"/>
    <w:rsid w:val="00B445C8"/>
    <w:rsid w:val="00B52906"/>
    <w:rsid w:val="00B62ADB"/>
    <w:rsid w:val="00B65E5A"/>
    <w:rsid w:val="00B71323"/>
    <w:rsid w:val="00B94AE5"/>
    <w:rsid w:val="00BA1438"/>
    <w:rsid w:val="00BA1EDD"/>
    <w:rsid w:val="00BA1EF9"/>
    <w:rsid w:val="00BB1206"/>
    <w:rsid w:val="00BC1F60"/>
    <w:rsid w:val="00BC34C8"/>
    <w:rsid w:val="00BF34D9"/>
    <w:rsid w:val="00BF45E5"/>
    <w:rsid w:val="00C2610F"/>
    <w:rsid w:val="00C4282D"/>
    <w:rsid w:val="00C56B5C"/>
    <w:rsid w:val="00C61E77"/>
    <w:rsid w:val="00C63A34"/>
    <w:rsid w:val="00CA6BB8"/>
    <w:rsid w:val="00CA6FC1"/>
    <w:rsid w:val="00CB2FF0"/>
    <w:rsid w:val="00CB441B"/>
    <w:rsid w:val="00CB504F"/>
    <w:rsid w:val="00CB556D"/>
    <w:rsid w:val="00CC50CF"/>
    <w:rsid w:val="00CC774C"/>
    <w:rsid w:val="00CD22E4"/>
    <w:rsid w:val="00CD337D"/>
    <w:rsid w:val="00CD5BB3"/>
    <w:rsid w:val="00CE0C98"/>
    <w:rsid w:val="00CE3B31"/>
    <w:rsid w:val="00CF28F9"/>
    <w:rsid w:val="00CF29C4"/>
    <w:rsid w:val="00D03813"/>
    <w:rsid w:val="00D03F4F"/>
    <w:rsid w:val="00D1585D"/>
    <w:rsid w:val="00D16DB5"/>
    <w:rsid w:val="00D24D8B"/>
    <w:rsid w:val="00D37D0E"/>
    <w:rsid w:val="00D62934"/>
    <w:rsid w:val="00D92B49"/>
    <w:rsid w:val="00DB6C9E"/>
    <w:rsid w:val="00DC795D"/>
    <w:rsid w:val="00DE341B"/>
    <w:rsid w:val="00E01B57"/>
    <w:rsid w:val="00E12F8F"/>
    <w:rsid w:val="00E33EA8"/>
    <w:rsid w:val="00E532EE"/>
    <w:rsid w:val="00EB2FA3"/>
    <w:rsid w:val="00EB72B1"/>
    <w:rsid w:val="00ED49D4"/>
    <w:rsid w:val="00F04A55"/>
    <w:rsid w:val="00F240F0"/>
    <w:rsid w:val="00F279E9"/>
    <w:rsid w:val="00F348F5"/>
    <w:rsid w:val="00F53AE4"/>
    <w:rsid w:val="00FC066B"/>
    <w:rsid w:val="00FC52D7"/>
    <w:rsid w:val="00FC6FDD"/>
    <w:rsid w:val="00FD32DB"/>
    <w:rsid w:val="00FD7033"/>
    <w:rsid w:val="00FE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8D378F"/>
  <w15:chartTrackingRefBased/>
  <w15:docId w15:val="{8E23AF3C-91D9-4726-89DB-3DF0B456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C50CF"/>
    <w:pPr>
      <w:spacing w:after="12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rsid w:val="00CC5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nhideWhenUsed/>
    <w:rsid w:val="00CC50CF"/>
    <w:pPr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CC50CF"/>
  </w:style>
  <w:style w:type="character" w:styleId="Rimandonotaapidipagina">
    <w:name w:val="footnote reference"/>
    <w:basedOn w:val="Carpredefinitoparagrafo"/>
    <w:unhideWhenUsed/>
    <w:rsid w:val="00CC50CF"/>
    <w:rPr>
      <w:vertAlign w:val="superscript"/>
    </w:rPr>
  </w:style>
  <w:style w:type="character" w:customStyle="1" w:styleId="iceouttxt">
    <w:name w:val="iceouttxt"/>
    <w:basedOn w:val="Carpredefinitoparagrafo"/>
    <w:rsid w:val="00BA1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002180\OneDrive%20-%20Universit&#224;%20Politecnica%20delle%20Marche\Download\Richiesta%20iscrizione%20convegn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3f017b4-eb1c-4956-ba4d-bea082c1de2c">
      <UserInfo>
        <DisplayName/>
        <AccountId xsi:nil="true"/>
        <AccountType/>
      </UserInfo>
    </SharedWithUsers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CBF8C6-C8E1-4DDE-8CD8-71037BD7D6C9}">
  <ds:schemaRefs>
    <ds:schemaRef ds:uri="http://schemas.microsoft.com/office/2006/metadata/properties"/>
    <ds:schemaRef ds:uri="http://schemas.microsoft.com/office/infopath/2007/PartnerControls"/>
    <ds:schemaRef ds:uri="f3f017b4-eb1c-4956-ba4d-bea082c1de2c"/>
    <ds:schemaRef ds:uri="ae52b9c2-8cab-4d9c-a2d3-7270c60cb5ba"/>
  </ds:schemaRefs>
</ds:datastoreItem>
</file>

<file path=customXml/itemProps4.xml><?xml version="1.0" encoding="utf-8"?>
<ds:datastoreItem xmlns:ds="http://schemas.openxmlformats.org/officeDocument/2006/customXml" ds:itemID="{382EC883-A9E4-4965-80A8-AE3863805E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Richiesta iscrizione convegno.dotx</Template>
  <TotalTime>1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1487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iscrizione convegno</dc:title>
  <dc:subject/>
  <dc:creator>Domenico Petrucci</dc:creator>
  <cp:keywords>Modello</cp:keywords>
  <cp:lastModifiedBy>MOIRA MONTANARI</cp:lastModifiedBy>
  <cp:revision>3</cp:revision>
  <cp:lastPrinted>2017-01-16T11:47:00Z</cp:lastPrinted>
  <dcterms:created xsi:type="dcterms:W3CDTF">2025-02-14T06:38:00Z</dcterms:created>
  <dcterms:modified xsi:type="dcterms:W3CDTF">2025-10-22T14:01:00Z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