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57374" w14:textId="77777777" w:rsidR="00BA1EF9" w:rsidRPr="0097200D" w:rsidRDefault="00285BF9" w:rsidP="007605D5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8"/>
          <w:szCs w:val="28"/>
        </w:rPr>
        <w:t>RICHIE</w:t>
      </w:r>
      <w:r w:rsidR="00BA1EF9" w:rsidRPr="00BA1EF9">
        <w:rPr>
          <w:rFonts w:asciiTheme="minorHAnsi" w:hAnsiTheme="minorHAnsi" w:cstheme="minorHAnsi"/>
          <w:b/>
          <w:sz w:val="28"/>
          <w:szCs w:val="28"/>
        </w:rPr>
        <w:t>STA DI ACQUISIZIONE</w:t>
      </w:r>
    </w:p>
    <w:p w14:paraId="03EB206E" w14:textId="77777777" w:rsidR="00BA1EF9" w:rsidRPr="0097200D" w:rsidRDefault="00BA1EF9" w:rsidP="00FD7033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6E47D607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54EAC1FA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Il</w:t>
      </w:r>
      <w:r w:rsidR="003E7498">
        <w:rPr>
          <w:rFonts w:asciiTheme="minorHAnsi" w:hAnsiTheme="minorHAnsi" w:cstheme="minorHAnsi"/>
          <w:sz w:val="22"/>
          <w:szCs w:val="22"/>
        </w:rPr>
        <w:t>/La</w:t>
      </w:r>
      <w:r w:rsidRPr="0097200D">
        <w:rPr>
          <w:rFonts w:asciiTheme="minorHAnsi" w:hAnsiTheme="minorHAnsi" w:cstheme="minorHAnsi"/>
          <w:sz w:val="22"/>
          <w:szCs w:val="22"/>
        </w:rPr>
        <w:t xml:space="preserve"> sottoscritto</w:t>
      </w:r>
      <w:r w:rsidR="003E7498">
        <w:rPr>
          <w:rFonts w:asciiTheme="minorHAnsi" w:hAnsiTheme="minorHAnsi" w:cstheme="minorHAnsi"/>
          <w:sz w:val="22"/>
          <w:szCs w:val="22"/>
        </w:rPr>
        <w:t>/a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3923C7">
        <w:rPr>
          <w:rFonts w:asciiTheme="minorHAnsi" w:hAnsiTheme="minorHAnsi" w:cstheme="minorHAnsi"/>
          <w:sz w:val="22"/>
          <w:szCs w:val="22"/>
        </w:rPr>
        <w:t>________________</w:t>
      </w:r>
    </w:p>
    <w:p w14:paraId="4D208257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73351A5F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sz w:val="22"/>
          <w:szCs w:val="22"/>
        </w:rPr>
        <w:t>RICHIEDE</w:t>
      </w:r>
      <w:r w:rsidRPr="0097200D">
        <w:rPr>
          <w:rFonts w:asciiTheme="minorHAnsi" w:hAnsiTheme="minorHAnsi" w:cstheme="minorHAnsi"/>
          <w:sz w:val="22"/>
          <w:szCs w:val="22"/>
        </w:rPr>
        <w:t xml:space="preserve"> di avviare la procedura di affidamento per la seguente acquisizione:</w:t>
      </w:r>
    </w:p>
    <w:p w14:paraId="57419563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A0CDFF1" w14:textId="77777777" w:rsidR="0005130E" w:rsidRDefault="00544C91" w:rsidP="007605D5">
      <w:pPr>
        <w:rPr>
          <w:rFonts w:asciiTheme="minorHAnsi" w:hAnsiTheme="minorHAnsi" w:cstheme="minorHAnsi"/>
          <w:b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491953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3AE4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Bene</w:t>
      </w:r>
      <w:r w:rsidR="0005130E" w:rsidRPr="0005130E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(specificare la tipologia selezionando le opzioni sottostanti</w:t>
      </w:r>
      <w:r w:rsidR="0005130E">
        <w:rPr>
          <w:rFonts w:asciiTheme="minorHAnsi" w:hAnsiTheme="minorHAnsi" w:cstheme="minorHAnsi"/>
          <w:b/>
          <w:sz w:val="22"/>
          <w:szCs w:val="22"/>
        </w:rPr>
        <w:t>):</w:t>
      </w:r>
    </w:p>
    <w:p w14:paraId="2AF7E663" w14:textId="77777777" w:rsidR="0005130E" w:rsidRDefault="00544C91" w:rsidP="00DF3FA8">
      <w:pPr>
        <w:spacing w:before="120"/>
        <w:ind w:left="567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603417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30E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05130E">
        <w:rPr>
          <w:rFonts w:asciiTheme="minorHAnsi" w:hAnsiTheme="minorHAnsi" w:cstheme="minorHAnsi"/>
          <w:b/>
          <w:sz w:val="22"/>
          <w:szCs w:val="22"/>
        </w:rPr>
        <w:t xml:space="preserve"> Materiale di consumo </w:t>
      </w:r>
      <w:r w:rsidR="008D5C8F">
        <w:rPr>
          <w:rFonts w:asciiTheme="minorHAnsi" w:hAnsiTheme="minorHAnsi" w:cstheme="minorHAnsi"/>
          <w:sz w:val="22"/>
          <w:szCs w:val="22"/>
        </w:rPr>
        <w:t>_</w:t>
      </w:r>
      <w:r w:rsidR="00BA1EF9" w:rsidRPr="0097200D">
        <w:rPr>
          <w:rFonts w:asciiTheme="minorHAnsi" w:hAnsiTheme="minorHAnsi" w:cstheme="minorHAnsi"/>
          <w:sz w:val="22"/>
          <w:szCs w:val="22"/>
        </w:rPr>
        <w:t>_______________________________________________________________</w:t>
      </w:r>
    </w:p>
    <w:p w14:paraId="034E2289" w14:textId="77777777" w:rsidR="00BA1EF9" w:rsidRDefault="00544C91" w:rsidP="00DF3FA8">
      <w:pPr>
        <w:spacing w:before="120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192338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30E" w:rsidRPr="0005130E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05130E" w:rsidRPr="0005130E">
        <w:rPr>
          <w:rFonts w:asciiTheme="minorHAnsi" w:hAnsiTheme="minorHAnsi" w:cstheme="minorHAnsi"/>
          <w:b/>
          <w:bCs/>
          <w:sz w:val="22"/>
          <w:szCs w:val="22"/>
        </w:rPr>
        <w:t xml:space="preserve"> Attrezzatura </w:t>
      </w:r>
      <w:r w:rsidR="000C3EBF">
        <w:rPr>
          <w:rFonts w:asciiTheme="minorHAnsi" w:hAnsiTheme="minorHAnsi" w:cstheme="minorHAnsi"/>
          <w:b/>
          <w:bCs/>
          <w:sz w:val="22"/>
          <w:szCs w:val="22"/>
        </w:rPr>
        <w:t>scientifica</w:t>
      </w:r>
      <w:r w:rsidR="0005130E">
        <w:rPr>
          <w:rFonts w:asciiTheme="minorHAnsi" w:hAnsiTheme="minorHAnsi" w:cstheme="minorHAnsi"/>
          <w:b/>
          <w:bCs/>
          <w:sz w:val="22"/>
          <w:szCs w:val="22"/>
        </w:rPr>
        <w:t xml:space="preserve"> ___________________________________________________________</w:t>
      </w:r>
      <w:r w:rsidR="007F56A7">
        <w:rPr>
          <w:rFonts w:asciiTheme="minorHAnsi" w:hAnsiTheme="minorHAnsi" w:cstheme="minorHAnsi"/>
          <w:b/>
          <w:bCs/>
          <w:sz w:val="22"/>
          <w:szCs w:val="22"/>
        </w:rPr>
        <w:t>___</w:t>
      </w:r>
      <w:r w:rsidR="0005130E">
        <w:rPr>
          <w:rFonts w:asciiTheme="minorHAnsi" w:hAnsiTheme="minorHAnsi" w:cstheme="minorHAnsi"/>
          <w:b/>
          <w:bCs/>
          <w:sz w:val="22"/>
          <w:szCs w:val="22"/>
        </w:rPr>
        <w:t>_</w:t>
      </w:r>
    </w:p>
    <w:p w14:paraId="678F8895" w14:textId="0FC2F465" w:rsidR="00514B97" w:rsidRDefault="00514B97" w:rsidP="00514B97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(specificare se ad alto contenuto tecnologico: 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24278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No </w:t>
      </w:r>
      <w:r w:rsidR="00544C91">
        <w:rPr>
          <w:rFonts w:asciiTheme="minorHAnsi" w:hAnsiTheme="minorHAnsi" w:cstheme="minorHAnsi"/>
          <w:b/>
          <w:bCs/>
          <w:sz w:val="22"/>
          <w:szCs w:val="22"/>
        </w:rPr>
        <w:t xml:space="preserve">   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923375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6695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626695">
        <w:rPr>
          <w:rFonts w:asciiTheme="minorHAnsi" w:hAnsiTheme="minorHAnsi" w:cstheme="minorHAnsi"/>
          <w:b/>
          <w:bCs/>
          <w:sz w:val="22"/>
          <w:szCs w:val="22"/>
        </w:rPr>
        <w:t xml:space="preserve">   Sì (se sì motivare: ______________________</w:t>
      </w:r>
    </w:p>
    <w:p w14:paraId="0877996C" w14:textId="71D5E205" w:rsidR="00626695" w:rsidRPr="0005130E" w:rsidRDefault="00626695" w:rsidP="00514B97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____________________________________________________________________________________</w:t>
      </w:r>
      <w:r w:rsidR="00544C91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6F456DD1" w14:textId="77777777" w:rsidR="000C3EBF" w:rsidRDefault="00544C91" w:rsidP="00DF3FA8">
      <w:pPr>
        <w:spacing w:before="120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366941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3EBF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CA3B91">
        <w:rPr>
          <w:rFonts w:asciiTheme="minorHAnsi" w:hAnsiTheme="minorHAnsi" w:cstheme="minorHAnsi"/>
          <w:b/>
          <w:bCs/>
          <w:sz w:val="22"/>
          <w:szCs w:val="22"/>
        </w:rPr>
        <w:t xml:space="preserve"> Attrezzatura informatica __________________________________________________________</w:t>
      </w:r>
    </w:p>
    <w:p w14:paraId="5592E3DC" w14:textId="0856E1D9" w:rsidR="00626695" w:rsidRDefault="0005130E" w:rsidP="00626695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(specificare se ad alto contenuto</w:t>
      </w:r>
      <w:r w:rsidR="00CA3B91">
        <w:rPr>
          <w:rFonts w:asciiTheme="minorHAnsi" w:hAnsiTheme="minorHAnsi" w:cstheme="minorHAnsi"/>
          <w:b/>
          <w:bCs/>
          <w:sz w:val="22"/>
          <w:szCs w:val="22"/>
        </w:rPr>
        <w:t xml:space="preserve"> informatico</w:t>
      </w:r>
      <w:r w:rsidR="00626695">
        <w:rPr>
          <w:rFonts w:asciiTheme="minorHAnsi" w:hAnsiTheme="minorHAnsi" w:cstheme="minorHAnsi"/>
          <w:b/>
          <w:bCs/>
          <w:sz w:val="22"/>
          <w:szCs w:val="22"/>
        </w:rPr>
        <w:t xml:space="preserve">: 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510762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6695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626695">
        <w:rPr>
          <w:rFonts w:asciiTheme="minorHAnsi" w:hAnsiTheme="minorHAnsi" w:cstheme="minorHAnsi"/>
          <w:b/>
          <w:bCs/>
          <w:sz w:val="22"/>
          <w:szCs w:val="22"/>
        </w:rPr>
        <w:t xml:space="preserve">  No</w:t>
      </w:r>
      <w:r w:rsidR="00544C91">
        <w:rPr>
          <w:rFonts w:asciiTheme="minorHAnsi" w:hAnsiTheme="minorHAnsi" w:cstheme="minorHAnsi"/>
          <w:b/>
          <w:bCs/>
          <w:sz w:val="22"/>
          <w:szCs w:val="22"/>
        </w:rPr>
        <w:t xml:space="preserve">    </w:t>
      </w:r>
      <w:r w:rsidR="0062669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75831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6695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626695">
        <w:rPr>
          <w:rFonts w:asciiTheme="minorHAnsi" w:hAnsiTheme="minorHAnsi" w:cstheme="minorHAnsi"/>
          <w:b/>
          <w:bCs/>
          <w:sz w:val="22"/>
          <w:szCs w:val="22"/>
        </w:rPr>
        <w:t xml:space="preserve">   Sì (se sì motivare: ______________________</w:t>
      </w:r>
    </w:p>
    <w:p w14:paraId="7F3C4F5A" w14:textId="2C993F48" w:rsidR="00BA1EF9" w:rsidRDefault="00626695" w:rsidP="00626695">
      <w:pPr>
        <w:ind w:left="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____________________________________________________________________________________</w:t>
      </w:r>
      <w:r w:rsidR="00544C91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47BD2722" w14:textId="77777777" w:rsidR="00F53AE4" w:rsidRPr="0097200D" w:rsidRDefault="00544C91" w:rsidP="00DF3FA8">
      <w:pPr>
        <w:spacing w:before="120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975570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3AE4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F53AE4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E6668">
        <w:rPr>
          <w:rFonts w:asciiTheme="minorHAnsi" w:hAnsiTheme="minorHAnsi" w:cstheme="minorHAnsi"/>
          <w:b/>
          <w:sz w:val="22"/>
          <w:szCs w:val="22"/>
        </w:rPr>
        <w:t>Servizio</w:t>
      </w:r>
      <w:r w:rsidR="00F53AE4" w:rsidRPr="0097200D">
        <w:rPr>
          <w:rFonts w:asciiTheme="minorHAnsi" w:hAnsiTheme="minorHAnsi" w:cstheme="minorHAnsi"/>
          <w:b/>
          <w:sz w:val="22"/>
          <w:szCs w:val="22"/>
        </w:rPr>
        <w:t>:</w:t>
      </w:r>
      <w:r w:rsidR="000D61A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53AE4">
        <w:rPr>
          <w:rFonts w:asciiTheme="minorHAnsi" w:hAnsiTheme="minorHAnsi" w:cstheme="minorHAnsi"/>
          <w:sz w:val="22"/>
          <w:szCs w:val="22"/>
        </w:rPr>
        <w:t>_</w:t>
      </w:r>
      <w:r w:rsidR="00F53AE4" w:rsidRPr="0097200D">
        <w:rPr>
          <w:rFonts w:asciiTheme="minorHAnsi" w:hAnsiTheme="minorHAnsi" w:cstheme="minorHAnsi"/>
          <w:sz w:val="22"/>
          <w:szCs w:val="22"/>
        </w:rPr>
        <w:t>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3E930B82" w14:textId="77777777" w:rsidR="00F53AE4" w:rsidRPr="0097200D" w:rsidRDefault="00F53AE4" w:rsidP="007605D5">
      <w:pPr>
        <w:rPr>
          <w:rFonts w:asciiTheme="minorHAnsi" w:hAnsiTheme="minorHAnsi" w:cstheme="minorHAnsi"/>
          <w:sz w:val="22"/>
          <w:szCs w:val="22"/>
        </w:rPr>
      </w:pPr>
    </w:p>
    <w:p w14:paraId="2A2D50FF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sz w:val="22"/>
          <w:szCs w:val="22"/>
        </w:rPr>
        <w:t xml:space="preserve">Motivazione </w:t>
      </w:r>
      <w:r w:rsidRPr="0097200D">
        <w:rPr>
          <w:rFonts w:asciiTheme="minorHAnsi" w:hAnsiTheme="minorHAnsi" w:cstheme="minorHAnsi"/>
          <w:sz w:val="22"/>
          <w:szCs w:val="22"/>
        </w:rPr>
        <w:t>(</w:t>
      </w:r>
      <w:r w:rsidRPr="003923C7">
        <w:rPr>
          <w:rFonts w:asciiTheme="minorHAnsi" w:hAnsiTheme="minorHAnsi" w:cstheme="minorHAnsi"/>
          <w:i/>
          <w:iCs/>
          <w:sz w:val="22"/>
          <w:szCs w:val="22"/>
        </w:rPr>
        <w:t>specificare le ragioni poste alla base della necessità dell’acquisizione</w:t>
      </w:r>
      <w:r w:rsidR="00CD337D" w:rsidRPr="003923C7">
        <w:rPr>
          <w:rFonts w:asciiTheme="minorHAnsi" w:hAnsiTheme="minorHAnsi" w:cstheme="minorHAnsi"/>
          <w:i/>
          <w:iCs/>
          <w:sz w:val="22"/>
          <w:szCs w:val="22"/>
        </w:rPr>
        <w:t>, il contesto in cui si inserisce l’acquisto e la finalità istituzionale che si vuole raggiungere o il fabbisogno che si soddisfa</w:t>
      </w:r>
      <w:r w:rsidRPr="0097200D">
        <w:rPr>
          <w:rFonts w:asciiTheme="minorHAnsi" w:hAnsiTheme="minorHAnsi" w:cstheme="minorHAnsi"/>
          <w:sz w:val="22"/>
          <w:szCs w:val="22"/>
        </w:rPr>
        <w:t>)</w:t>
      </w:r>
      <w:r w:rsidR="003923C7">
        <w:rPr>
          <w:rFonts w:asciiTheme="minorHAnsi" w:hAnsiTheme="minorHAnsi" w:cstheme="minorHAnsi"/>
          <w:sz w:val="22"/>
          <w:szCs w:val="22"/>
        </w:rPr>
        <w:t>:</w:t>
      </w:r>
    </w:p>
    <w:p w14:paraId="27890727" w14:textId="77777777" w:rsidR="00BA1EF9" w:rsidRPr="0097200D" w:rsidRDefault="00F53AE4" w:rsidP="007605D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</w:t>
      </w:r>
      <w:r w:rsidR="00BA1EF9" w:rsidRPr="0097200D">
        <w:rPr>
          <w:rFonts w:asciiTheme="minorHAnsi" w:hAnsiTheme="minorHAnsi" w:cstheme="minorHAnsi"/>
          <w:sz w:val="22"/>
          <w:szCs w:val="22"/>
        </w:rPr>
        <w:t>__________________________________________________</w:t>
      </w:r>
      <w:r w:rsidR="0005130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4EE425B4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21874F9F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bCs/>
          <w:sz w:val="22"/>
          <w:szCs w:val="22"/>
        </w:rPr>
        <w:t>Specifiche tecniche</w:t>
      </w:r>
      <w:r w:rsidRPr="0097200D">
        <w:rPr>
          <w:rFonts w:asciiTheme="minorHAnsi" w:hAnsiTheme="minorHAnsi" w:cstheme="minorHAnsi"/>
          <w:sz w:val="22"/>
          <w:szCs w:val="22"/>
        </w:rPr>
        <w:t xml:space="preserve"> del bene/servizio oggetto di acquisizione</w:t>
      </w:r>
    </w:p>
    <w:p w14:paraId="5F064972" w14:textId="77777777" w:rsidR="00BA1EF9" w:rsidRPr="003923C7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i/>
          <w:iCs/>
          <w:sz w:val="22"/>
          <w:szCs w:val="22"/>
        </w:rPr>
        <w:t>(indicare le caratteristiche tecniche oppure produrre un apposito allegato “Capitolato tecnico”</w:t>
      </w:r>
      <w:r w:rsidR="00CE3B31">
        <w:rPr>
          <w:rFonts w:asciiTheme="minorHAnsi" w:hAnsiTheme="minorHAnsi" w:cstheme="minorHAnsi"/>
          <w:i/>
          <w:iCs/>
          <w:sz w:val="22"/>
          <w:szCs w:val="22"/>
        </w:rPr>
        <w:t xml:space="preserve"> o materiale illustrativo</w:t>
      </w:r>
      <w:r w:rsidR="002D46A1">
        <w:rPr>
          <w:rFonts w:asciiTheme="minorHAnsi" w:hAnsiTheme="minorHAnsi" w:cstheme="minorHAnsi"/>
          <w:i/>
          <w:iCs/>
          <w:sz w:val="22"/>
          <w:szCs w:val="22"/>
        </w:rPr>
        <w:t>, dépliants ecc.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>)</w:t>
      </w:r>
      <w:r w:rsidR="003923C7">
        <w:rPr>
          <w:rFonts w:asciiTheme="minorHAnsi" w:hAnsiTheme="minorHAnsi" w:cstheme="minorHAnsi"/>
          <w:sz w:val="22"/>
          <w:szCs w:val="22"/>
        </w:rPr>
        <w:t>:</w:t>
      </w:r>
    </w:p>
    <w:p w14:paraId="0F3C8D95" w14:textId="77777777" w:rsidR="00D37D0E" w:rsidRPr="003923C7" w:rsidRDefault="00D37D0E" w:rsidP="007605D5">
      <w:pPr>
        <w:rPr>
          <w:rFonts w:asciiTheme="minorHAnsi" w:hAnsiTheme="minorHAnsi" w:cstheme="minorHAnsi"/>
          <w:sz w:val="22"/>
          <w:szCs w:val="22"/>
        </w:rPr>
      </w:pPr>
      <w:r w:rsidRPr="003923C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21104793" w14:textId="77777777" w:rsidR="00BA1EF9" w:rsidRDefault="00BA1EF9" w:rsidP="007605D5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8969FF5" w14:textId="77777777" w:rsidR="00D22561" w:rsidRDefault="00BA1EF9" w:rsidP="00BF34D9">
      <w:pPr>
        <w:jc w:val="left"/>
        <w:rPr>
          <w:rFonts w:asciiTheme="minorHAnsi" w:hAnsiTheme="minorHAnsi" w:cstheme="minorHAnsi"/>
          <w:sz w:val="22"/>
          <w:szCs w:val="22"/>
        </w:rPr>
      </w:pPr>
      <w:r w:rsidRPr="00BF34D9">
        <w:rPr>
          <w:rFonts w:asciiTheme="minorHAnsi" w:hAnsiTheme="minorHAnsi" w:cstheme="minorHAnsi"/>
          <w:b/>
          <w:bCs/>
          <w:sz w:val="22"/>
          <w:szCs w:val="22"/>
        </w:rPr>
        <w:t>Ditta individuata</w:t>
      </w:r>
      <w:r w:rsidR="00BF34D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F34D9">
        <w:rPr>
          <w:rFonts w:asciiTheme="minorHAnsi" w:hAnsiTheme="minorHAnsi" w:cstheme="minorHAnsi"/>
          <w:sz w:val="22"/>
          <w:szCs w:val="22"/>
        </w:rPr>
        <w:t>(</w:t>
      </w:r>
      <w:r w:rsidR="00BF34D9" w:rsidRPr="003923C7">
        <w:rPr>
          <w:rFonts w:asciiTheme="minorHAnsi" w:hAnsiTheme="minorHAnsi" w:cstheme="minorHAnsi"/>
          <w:i/>
          <w:iCs/>
          <w:sz w:val="22"/>
          <w:szCs w:val="22"/>
        </w:rPr>
        <w:t>dopo aver effettuato apposita indagine di mercato informale</w:t>
      </w:r>
      <w:r w:rsidR="00BF34D9">
        <w:rPr>
          <w:rFonts w:asciiTheme="minorHAnsi" w:hAnsiTheme="minorHAnsi" w:cstheme="minorHAnsi"/>
          <w:sz w:val="22"/>
          <w:szCs w:val="22"/>
        </w:rPr>
        <w:t>)</w:t>
      </w:r>
      <w:r w:rsidRPr="00BF34D9">
        <w:rPr>
          <w:rFonts w:asciiTheme="minorHAnsi" w:hAnsiTheme="minorHAnsi" w:cstheme="minorHAnsi"/>
          <w:sz w:val="22"/>
          <w:szCs w:val="22"/>
        </w:rPr>
        <w:t xml:space="preserve">: </w:t>
      </w:r>
      <w:r w:rsidR="00F53AE4" w:rsidRPr="00BF34D9">
        <w:rPr>
          <w:rFonts w:asciiTheme="minorHAnsi" w:hAnsiTheme="minorHAnsi" w:cstheme="minorHAnsi"/>
          <w:sz w:val="22"/>
          <w:szCs w:val="22"/>
        </w:rPr>
        <w:t>_____________________________</w:t>
      </w:r>
      <w:r w:rsidRPr="00BF34D9">
        <w:rPr>
          <w:rFonts w:asciiTheme="minorHAnsi" w:hAnsiTheme="minorHAnsi" w:cstheme="minorHAnsi"/>
          <w:sz w:val="22"/>
          <w:szCs w:val="22"/>
        </w:rPr>
        <w:t>_________</w:t>
      </w:r>
      <w:r w:rsidR="00D2256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832D68" w14:textId="77777777" w:rsidR="00BA1EF9" w:rsidRPr="00BF34D9" w:rsidRDefault="00544C91" w:rsidP="00110CAE">
      <w:pPr>
        <w:spacing w:before="120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-1982375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CAE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110CAE">
        <w:rPr>
          <w:rFonts w:asciiTheme="minorHAnsi" w:hAnsiTheme="minorHAnsi" w:cstheme="minorHAnsi"/>
          <w:sz w:val="22"/>
          <w:szCs w:val="22"/>
        </w:rPr>
        <w:t xml:space="preserve">  </w:t>
      </w:r>
      <w:r w:rsidR="00D22561">
        <w:rPr>
          <w:rFonts w:asciiTheme="minorHAnsi" w:hAnsiTheme="minorHAnsi" w:cstheme="minorHAnsi"/>
          <w:sz w:val="22"/>
          <w:szCs w:val="22"/>
        </w:rPr>
        <w:t>presente su</w:t>
      </w:r>
      <w:r w:rsidR="00110CAE">
        <w:rPr>
          <w:rFonts w:asciiTheme="minorHAnsi" w:hAnsiTheme="minorHAnsi" w:cstheme="minorHAnsi"/>
          <w:sz w:val="22"/>
          <w:szCs w:val="22"/>
        </w:rPr>
        <w:t xml:space="preserve"> </w:t>
      </w:r>
      <w:r w:rsidR="00D22561">
        <w:rPr>
          <w:rFonts w:asciiTheme="minorHAnsi" w:hAnsiTheme="minorHAnsi" w:cstheme="minorHAnsi"/>
          <w:sz w:val="22"/>
          <w:szCs w:val="22"/>
        </w:rPr>
        <w:t xml:space="preserve">MEPA </w:t>
      </w:r>
      <w:r w:rsidR="00110CAE">
        <w:rPr>
          <w:rFonts w:asciiTheme="minorHAnsi" w:hAnsiTheme="minorHAnsi" w:cstheme="minorHAnsi"/>
          <w:sz w:val="22"/>
          <w:szCs w:val="22"/>
        </w:rPr>
        <w:t xml:space="preserve">          </w:t>
      </w:r>
      <w:r w:rsidR="00D22561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8113725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30E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D2256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10CAE" w:rsidRPr="00110CAE">
        <w:rPr>
          <w:rFonts w:asciiTheme="minorHAnsi" w:hAnsiTheme="minorHAnsi" w:cstheme="minorHAnsi"/>
          <w:sz w:val="22"/>
          <w:szCs w:val="22"/>
        </w:rPr>
        <w:t>presente su</w:t>
      </w:r>
      <w:r w:rsidR="00110CAE">
        <w:rPr>
          <w:rFonts w:asciiTheme="minorHAnsi" w:hAnsiTheme="minorHAnsi" w:cstheme="minorHAnsi"/>
          <w:sz w:val="22"/>
          <w:szCs w:val="22"/>
        </w:rPr>
        <w:t xml:space="preserve"> </w:t>
      </w:r>
      <w:r w:rsidR="00D22561" w:rsidRPr="00D22561">
        <w:rPr>
          <w:rFonts w:asciiTheme="minorHAnsi" w:hAnsiTheme="minorHAnsi" w:cstheme="minorHAnsi"/>
          <w:sz w:val="22"/>
          <w:szCs w:val="22"/>
        </w:rPr>
        <w:t>TUTTOGARE</w:t>
      </w:r>
      <w:r w:rsidR="00110CAE">
        <w:rPr>
          <w:rFonts w:asciiTheme="minorHAnsi" w:hAnsiTheme="minorHAnsi" w:cstheme="minorHAnsi"/>
          <w:sz w:val="22"/>
          <w:szCs w:val="22"/>
        </w:rPr>
        <w:t xml:space="preserve">            </w:t>
      </w:r>
      <w:r w:rsidR="00D22561" w:rsidRPr="00D22561">
        <w:rPr>
          <w:rFonts w:asciiTheme="minorHAnsi" w:hAnsiTheme="minorHAnsi" w:cstheme="minorHAnsi"/>
          <w:sz w:val="22"/>
          <w:szCs w:val="22"/>
        </w:rPr>
        <w:t xml:space="preserve">  </w:t>
      </w:r>
      <w:sdt>
        <w:sdtPr>
          <w:rPr>
            <w:rFonts w:asciiTheme="minorHAnsi" w:hAnsiTheme="minorHAnsi" w:cstheme="minorHAnsi"/>
            <w:sz w:val="22"/>
            <w:szCs w:val="22"/>
          </w:rPr>
          <w:id w:val="-38440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30E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D22561">
        <w:rPr>
          <w:rFonts w:asciiTheme="minorHAnsi" w:hAnsiTheme="minorHAnsi" w:cstheme="minorHAnsi"/>
          <w:sz w:val="22"/>
          <w:szCs w:val="22"/>
        </w:rPr>
        <w:t xml:space="preserve"> NON ANCORA ISCRITTA A PIATTAFORME.</w:t>
      </w:r>
    </w:p>
    <w:p w14:paraId="6471B97C" w14:textId="77777777" w:rsidR="00D22561" w:rsidRDefault="00D22561" w:rsidP="007605D5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9E5A78E" w14:textId="77777777" w:rsidR="00BA1EF9" w:rsidRPr="001F3F11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1F3F11">
        <w:rPr>
          <w:rFonts w:asciiTheme="minorHAnsi" w:hAnsiTheme="minorHAnsi" w:cstheme="minorHAnsi"/>
          <w:b/>
          <w:bCs/>
          <w:sz w:val="22"/>
          <w:szCs w:val="22"/>
        </w:rPr>
        <w:t>L’importo</w:t>
      </w:r>
      <w:r w:rsidRPr="001F3F11">
        <w:rPr>
          <w:rFonts w:asciiTheme="minorHAnsi" w:hAnsiTheme="minorHAnsi" w:cstheme="minorHAnsi"/>
          <w:sz w:val="22"/>
          <w:szCs w:val="22"/>
        </w:rPr>
        <w:t xml:space="preserve"> dell’affidamento è stimato in € </w:t>
      </w:r>
      <w:r w:rsidR="003923C7">
        <w:rPr>
          <w:rFonts w:asciiTheme="minorHAnsi" w:hAnsiTheme="minorHAnsi" w:cstheme="minorHAnsi"/>
          <w:sz w:val="22"/>
          <w:szCs w:val="22"/>
        </w:rPr>
        <w:t xml:space="preserve">____________ </w:t>
      </w:r>
      <w:r w:rsidR="00F53AE4" w:rsidRPr="001F3F11">
        <w:rPr>
          <w:rFonts w:asciiTheme="minorHAnsi" w:hAnsiTheme="minorHAnsi" w:cstheme="minorHAnsi"/>
          <w:sz w:val="22"/>
          <w:szCs w:val="22"/>
        </w:rPr>
        <w:t>oltre</w:t>
      </w:r>
      <w:r w:rsidR="004378D6" w:rsidRPr="001F3F11">
        <w:rPr>
          <w:rFonts w:asciiTheme="minorHAnsi" w:hAnsiTheme="minorHAnsi" w:cstheme="minorHAnsi"/>
          <w:sz w:val="22"/>
          <w:szCs w:val="22"/>
        </w:rPr>
        <w:t xml:space="preserve"> IVA</w:t>
      </w:r>
      <w:r w:rsidRPr="001F3F11">
        <w:rPr>
          <w:rFonts w:asciiTheme="minorHAnsi" w:hAnsiTheme="minorHAnsi" w:cstheme="minorHAnsi"/>
          <w:sz w:val="22"/>
          <w:szCs w:val="22"/>
        </w:rPr>
        <w:t xml:space="preserve"> da far gravare sul Progetto </w:t>
      </w:r>
      <w:r w:rsidR="003923C7">
        <w:rPr>
          <w:rFonts w:asciiTheme="minorHAnsi" w:hAnsiTheme="minorHAnsi" w:cstheme="minorHAnsi"/>
          <w:sz w:val="22"/>
          <w:szCs w:val="22"/>
        </w:rPr>
        <w:t>__________</w:t>
      </w:r>
      <w:r w:rsidR="0005130E">
        <w:rPr>
          <w:rFonts w:asciiTheme="minorHAnsi" w:hAnsiTheme="minorHAnsi" w:cstheme="minorHAnsi"/>
          <w:sz w:val="22"/>
          <w:szCs w:val="22"/>
        </w:rPr>
        <w:t>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 xml:space="preserve">______ </w:t>
      </w:r>
      <w:r w:rsidRPr="001F3F11">
        <w:rPr>
          <w:rFonts w:asciiTheme="minorHAnsi" w:hAnsiTheme="minorHAnsi" w:cstheme="minorHAnsi"/>
          <w:sz w:val="22"/>
          <w:szCs w:val="22"/>
        </w:rPr>
        <w:t>di cui il</w:t>
      </w:r>
      <w:r w:rsidR="003E651D">
        <w:rPr>
          <w:rFonts w:asciiTheme="minorHAnsi" w:hAnsiTheme="minorHAnsi" w:cstheme="minorHAnsi"/>
          <w:sz w:val="22"/>
          <w:szCs w:val="22"/>
        </w:rPr>
        <w:t>/la</w:t>
      </w:r>
      <w:r w:rsidRPr="001F3F11">
        <w:rPr>
          <w:rFonts w:asciiTheme="minorHAnsi" w:hAnsiTheme="minorHAnsi" w:cstheme="minorHAnsi"/>
          <w:sz w:val="22"/>
          <w:szCs w:val="22"/>
        </w:rPr>
        <w:t xml:space="preserve"> sottoscritto</w:t>
      </w:r>
      <w:r w:rsidR="003E651D">
        <w:rPr>
          <w:rFonts w:asciiTheme="minorHAnsi" w:hAnsiTheme="minorHAnsi" w:cstheme="minorHAnsi"/>
          <w:sz w:val="22"/>
          <w:szCs w:val="22"/>
        </w:rPr>
        <w:t>/a</w:t>
      </w:r>
      <w:r w:rsidRPr="001F3F11">
        <w:rPr>
          <w:rFonts w:asciiTheme="minorHAnsi" w:hAnsiTheme="minorHAnsi" w:cstheme="minorHAnsi"/>
          <w:sz w:val="22"/>
          <w:szCs w:val="22"/>
        </w:rPr>
        <w:t xml:space="preserve"> attesta la piena disponibilità e corrispondenza alle finalità del progetto.</w:t>
      </w:r>
    </w:p>
    <w:p w14:paraId="7A59E6CC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65F815D2" w14:textId="77777777" w:rsidR="00BA1EF9" w:rsidRPr="0097200D" w:rsidRDefault="00BA1EF9" w:rsidP="007605D5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97200D">
        <w:rPr>
          <w:rFonts w:asciiTheme="minorHAnsi" w:hAnsiTheme="minorHAnsi" w:cstheme="minorHAnsi"/>
          <w:b/>
          <w:bCs/>
          <w:sz w:val="22"/>
          <w:szCs w:val="22"/>
        </w:rPr>
        <w:t>DECORRENZA E DURATA DELL’AFFIDAMENTO</w:t>
      </w:r>
    </w:p>
    <w:p w14:paraId="796A00E9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72B1F2DD" w14:textId="77777777" w:rsidR="00BA1EF9" w:rsidRPr="0097200D" w:rsidRDefault="00544C91" w:rsidP="007605D5">
      <w:pPr>
        <w:rPr>
          <w:rFonts w:asciiTheme="minorHAnsi" w:hAnsiTheme="minorHAnsi" w:cstheme="minorHAnsi"/>
          <w:i/>
          <w:i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118944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F9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BA1EF9"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BA1EF9" w:rsidRPr="0097200D">
        <w:rPr>
          <w:rFonts w:asciiTheme="minorHAnsi" w:hAnsiTheme="minorHAnsi" w:cstheme="minorHAnsi"/>
          <w:i/>
          <w:iCs/>
          <w:sz w:val="22"/>
          <w:szCs w:val="22"/>
        </w:rPr>
        <w:t xml:space="preserve">In caso di affidamento di una </w:t>
      </w:r>
      <w:r w:rsidR="00BA1EF9" w:rsidRPr="00B52906">
        <w:rPr>
          <w:rFonts w:asciiTheme="minorHAnsi" w:hAnsiTheme="minorHAnsi" w:cstheme="minorHAnsi"/>
          <w:b/>
          <w:bCs/>
          <w:i/>
          <w:iCs/>
          <w:sz w:val="22"/>
          <w:szCs w:val="22"/>
        </w:rPr>
        <w:t>fornitura</w:t>
      </w:r>
    </w:p>
    <w:p w14:paraId="2FBEEAD1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 xml:space="preserve">Si segnala l’esigenza che l’esecuzione dell’affidamento avvenga </w:t>
      </w:r>
      <w:r w:rsidR="002D46A1">
        <w:rPr>
          <w:rFonts w:asciiTheme="minorHAnsi" w:hAnsiTheme="minorHAnsi" w:cstheme="minorHAnsi"/>
          <w:sz w:val="22"/>
          <w:szCs w:val="22"/>
        </w:rPr>
        <w:t>entro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E6668">
        <w:rPr>
          <w:rFonts w:asciiTheme="minorHAnsi" w:hAnsiTheme="minorHAnsi" w:cstheme="minorHAnsi"/>
          <w:sz w:val="22"/>
          <w:szCs w:val="22"/>
        </w:rPr>
        <w:t>______________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D46A1">
        <w:rPr>
          <w:rFonts w:asciiTheme="minorHAnsi" w:hAnsiTheme="minorHAnsi" w:cstheme="minorHAnsi"/>
          <w:sz w:val="22"/>
          <w:szCs w:val="22"/>
        </w:rPr>
        <w:t>presso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>(indicare</w:t>
      </w:r>
      <w:r w:rsidR="00B52906">
        <w:rPr>
          <w:rFonts w:asciiTheme="minorHAnsi" w:hAnsiTheme="minorHAnsi" w:cstheme="minorHAnsi"/>
          <w:i/>
          <w:iCs/>
          <w:sz w:val="22"/>
          <w:szCs w:val="22"/>
        </w:rPr>
        <w:t xml:space="preserve"> luogo e persona di riferimento 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 xml:space="preserve">per la consegna) </w:t>
      </w:r>
      <w:r w:rsidR="002E6668">
        <w:rPr>
          <w:rFonts w:asciiTheme="minorHAnsi" w:hAnsiTheme="minorHAnsi" w:cstheme="minorHAnsi"/>
          <w:sz w:val="22"/>
          <w:szCs w:val="22"/>
        </w:rPr>
        <w:t>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4A43285F" w14:textId="77777777" w:rsidR="00510FD2" w:rsidRDefault="00510FD2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0D709331" w14:textId="77777777" w:rsidR="002E6668" w:rsidRPr="0097200D" w:rsidRDefault="00544C91" w:rsidP="007605D5">
      <w:pPr>
        <w:rPr>
          <w:rFonts w:asciiTheme="minorHAnsi" w:hAnsiTheme="minorHAnsi" w:cstheme="minorHAnsi"/>
          <w:i/>
          <w:i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1732924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10FD2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2E6668"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E6668" w:rsidRPr="0097200D">
        <w:rPr>
          <w:rFonts w:asciiTheme="minorHAnsi" w:hAnsiTheme="minorHAnsi" w:cstheme="minorHAnsi"/>
          <w:i/>
          <w:iCs/>
          <w:sz w:val="22"/>
          <w:szCs w:val="22"/>
        </w:rPr>
        <w:t>In caso di affidamento di un</w:t>
      </w:r>
      <w:r w:rsidR="002E6668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2E6668" w:rsidRPr="00B5290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servizio</w:t>
      </w:r>
    </w:p>
    <w:p w14:paraId="32CB67A3" w14:textId="77777777" w:rsidR="00A91329" w:rsidRPr="00024133" w:rsidRDefault="002E6668" w:rsidP="007605D5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 xml:space="preserve">Si segnala l’esigenza che l’esecuzione dell’affidamento avvenga ENTRO </w:t>
      </w:r>
      <w:r>
        <w:rPr>
          <w:rFonts w:asciiTheme="minorHAnsi" w:hAnsiTheme="minorHAnsi" w:cstheme="minorHAnsi"/>
          <w:sz w:val="22"/>
          <w:szCs w:val="22"/>
        </w:rPr>
        <w:t>______________</w:t>
      </w:r>
      <w:r w:rsidR="00A73721">
        <w:rPr>
          <w:rFonts w:asciiTheme="minorHAnsi" w:hAnsiTheme="minorHAnsi" w:cstheme="minorHAnsi"/>
          <w:sz w:val="22"/>
          <w:szCs w:val="22"/>
        </w:rPr>
        <w:t>.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A91329" w:rsidRPr="00024133">
        <w:rPr>
          <w:rFonts w:asciiTheme="minorHAnsi" w:hAnsiTheme="minorHAnsi" w:cstheme="minorHAnsi"/>
          <w:sz w:val="22"/>
          <w:szCs w:val="22"/>
        </w:rPr>
        <w:t>Il servizio in oggetto avrà decorrenza dalla data di sottoscrizione del contratto fino al</w:t>
      </w:r>
      <w:r w:rsidR="00CD5BB3">
        <w:rPr>
          <w:rFonts w:asciiTheme="minorHAnsi" w:hAnsiTheme="minorHAnsi" w:cstheme="minorHAnsi"/>
          <w:sz w:val="22"/>
          <w:szCs w:val="22"/>
        </w:rPr>
        <w:t xml:space="preserve"> ____</w:t>
      </w:r>
      <w:r w:rsidR="00A91329" w:rsidRPr="00024133">
        <w:rPr>
          <w:rFonts w:asciiTheme="minorHAnsi" w:hAnsiTheme="minorHAnsi" w:cstheme="minorHAnsi"/>
          <w:sz w:val="22"/>
          <w:szCs w:val="22"/>
        </w:rPr>
        <w:t xml:space="preserve"> </w:t>
      </w:r>
      <w:r w:rsidR="00A73721" w:rsidRPr="00024133">
        <w:rPr>
          <w:rFonts w:asciiTheme="minorHAnsi" w:hAnsiTheme="minorHAnsi" w:cstheme="minorHAnsi"/>
          <w:sz w:val="22"/>
          <w:szCs w:val="22"/>
        </w:rPr>
        <w:t>/ per n. _____ mesi.</w:t>
      </w:r>
    </w:p>
    <w:p w14:paraId="4053B1D4" w14:textId="77777777" w:rsidR="00ED49D4" w:rsidRPr="00ED49D4" w:rsidRDefault="00ED49D4" w:rsidP="007605D5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5D9F525" w14:textId="77777777" w:rsidR="00FE72D2" w:rsidRPr="00ED49D4" w:rsidRDefault="00FE72D2" w:rsidP="007605D5">
      <w:pPr>
        <w:spacing w:line="276" w:lineRule="auto"/>
        <w:rPr>
          <w:rFonts w:asciiTheme="minorHAnsi" w:hAnsiTheme="minorHAnsi" w:cstheme="minorHAnsi"/>
          <w:sz w:val="22"/>
          <w:szCs w:val="22"/>
          <w:u w:val="single"/>
        </w:rPr>
      </w:pPr>
      <w:r w:rsidRPr="00ED49D4">
        <w:rPr>
          <w:rFonts w:asciiTheme="minorHAnsi" w:hAnsiTheme="minorHAnsi" w:cstheme="minorHAnsi"/>
          <w:sz w:val="22"/>
          <w:szCs w:val="22"/>
          <w:u w:val="single"/>
        </w:rPr>
        <w:t>Si allega</w:t>
      </w:r>
      <w:r w:rsidR="008678A8">
        <w:rPr>
          <w:rFonts w:asciiTheme="minorHAnsi" w:hAnsiTheme="minorHAnsi" w:cstheme="minorHAnsi"/>
          <w:sz w:val="22"/>
          <w:szCs w:val="22"/>
          <w:u w:val="single"/>
        </w:rPr>
        <w:t>no</w:t>
      </w:r>
      <w:r w:rsidRPr="00ED49D4">
        <w:rPr>
          <w:rFonts w:asciiTheme="minorHAnsi" w:hAnsiTheme="minorHAnsi" w:cstheme="minorHAnsi"/>
          <w:sz w:val="22"/>
          <w:szCs w:val="22"/>
          <w:u w:val="single"/>
        </w:rPr>
        <w:t>:</w:t>
      </w:r>
    </w:p>
    <w:p w14:paraId="759E7231" w14:textId="77777777" w:rsidR="00024133" w:rsidRPr="00ED49D4" w:rsidRDefault="00544C91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sdt>
        <w:sdtPr>
          <w:rPr>
            <w:rFonts w:cstheme="minorHAnsi"/>
            <w:b/>
            <w:bCs/>
          </w:rPr>
          <w:id w:val="583887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30E">
            <w:rPr>
              <w:rFonts w:ascii="MS Gothic" w:eastAsia="MS Gothic" w:hAnsi="MS Gothic" w:cstheme="minorHAnsi" w:hint="eastAsia"/>
              <w:b/>
              <w:bCs/>
            </w:rPr>
            <w:t>☐</w:t>
          </w:r>
        </w:sdtContent>
      </w:sdt>
      <w:r w:rsidR="0005130E">
        <w:rPr>
          <w:rFonts w:cstheme="minorHAnsi"/>
          <w:b/>
          <w:bCs/>
        </w:rPr>
        <w:t xml:space="preserve"> </w:t>
      </w:r>
      <w:r w:rsidR="00D22561">
        <w:rPr>
          <w:rFonts w:cstheme="minorHAnsi"/>
          <w:b/>
          <w:bCs/>
        </w:rPr>
        <w:t>Calcolo</w:t>
      </w:r>
      <w:r w:rsidR="00A92078" w:rsidRPr="00ED49D4">
        <w:rPr>
          <w:rFonts w:cstheme="minorHAnsi"/>
          <w:b/>
          <w:bCs/>
        </w:rPr>
        <w:t xml:space="preserve"> analitico spesa</w:t>
      </w:r>
      <w:r w:rsidR="0005130E">
        <w:rPr>
          <w:rFonts w:cstheme="minorHAnsi"/>
          <w:b/>
          <w:bCs/>
        </w:rPr>
        <w:t xml:space="preserve"> </w:t>
      </w:r>
      <w:sdt>
        <w:sdtPr>
          <w:rPr>
            <w:rFonts w:cstheme="minorHAnsi"/>
            <w:b/>
            <w:bCs/>
          </w:rPr>
          <w:id w:val="-2012593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30E">
            <w:rPr>
              <w:rFonts w:ascii="MS Gothic" w:eastAsia="MS Gothic" w:hAnsi="MS Gothic" w:cstheme="minorHAnsi" w:hint="eastAsia"/>
              <w:b/>
              <w:bCs/>
            </w:rPr>
            <w:t>☐</w:t>
          </w:r>
        </w:sdtContent>
      </w:sdt>
      <w:r w:rsidR="0005130E">
        <w:rPr>
          <w:rFonts w:cstheme="minorHAnsi"/>
          <w:b/>
          <w:bCs/>
        </w:rPr>
        <w:t xml:space="preserve"> Preventivo </w:t>
      </w:r>
      <w:sdt>
        <w:sdtPr>
          <w:rPr>
            <w:rFonts w:cstheme="minorHAnsi"/>
            <w:b/>
            <w:bCs/>
          </w:rPr>
          <w:id w:val="1151567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30E">
            <w:rPr>
              <w:rFonts w:ascii="MS Gothic" w:eastAsia="MS Gothic" w:hAnsi="MS Gothic" w:cstheme="minorHAnsi" w:hint="eastAsia"/>
              <w:b/>
              <w:bCs/>
            </w:rPr>
            <w:t>☐</w:t>
          </w:r>
        </w:sdtContent>
      </w:sdt>
      <w:r w:rsidR="0005130E">
        <w:rPr>
          <w:rFonts w:cstheme="minorHAnsi"/>
          <w:b/>
          <w:bCs/>
        </w:rPr>
        <w:t xml:space="preserve"> Scheda prodotto MEPA </w:t>
      </w:r>
      <w:r w:rsidR="0005130E" w:rsidRPr="0005130E">
        <w:rPr>
          <w:rFonts w:cstheme="minorHAnsi"/>
          <w:i/>
          <w:iCs/>
        </w:rPr>
        <w:t>(selezionare il tipo di allegato)</w:t>
      </w:r>
    </w:p>
    <w:p w14:paraId="5A8FB544" w14:textId="77777777" w:rsidR="00FE72D2" w:rsidRPr="00ED49D4" w:rsidRDefault="00E33EA8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 w:rsidRPr="00ED49D4">
        <w:rPr>
          <w:rFonts w:cstheme="minorHAnsi"/>
          <w:b/>
          <w:bCs/>
        </w:rPr>
        <w:t>A</w:t>
      </w:r>
      <w:r w:rsidR="00B1632F" w:rsidRPr="00ED49D4">
        <w:rPr>
          <w:rFonts w:cstheme="minorHAnsi"/>
          <w:b/>
          <w:bCs/>
        </w:rPr>
        <w:t>utocertificazione</w:t>
      </w:r>
      <w:r w:rsidR="00FE72D2" w:rsidRPr="00ED49D4">
        <w:rPr>
          <w:rFonts w:cstheme="minorHAnsi"/>
          <w:b/>
          <w:bCs/>
        </w:rPr>
        <w:t xml:space="preserve"> ditta</w:t>
      </w:r>
      <w:r w:rsidR="00ED49D4" w:rsidRPr="00ED49D4">
        <w:rPr>
          <w:rFonts w:cstheme="minorHAnsi"/>
        </w:rPr>
        <w:t>, comprensiva di eventuale nomina responsabile trattamento dati</w:t>
      </w:r>
    </w:p>
    <w:p w14:paraId="5629C818" w14:textId="77777777" w:rsidR="00CD5BB3" w:rsidRPr="00BA1EDD" w:rsidRDefault="003F6521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>
        <w:rPr>
          <w:rFonts w:cstheme="minorHAnsi"/>
        </w:rPr>
        <w:t xml:space="preserve">DUVRI </w:t>
      </w:r>
      <w:r w:rsidRPr="0005130E">
        <w:rPr>
          <w:rFonts w:cstheme="minorHAnsi"/>
          <w:i/>
          <w:iCs/>
        </w:rPr>
        <w:t>(eventuale)</w:t>
      </w:r>
    </w:p>
    <w:p w14:paraId="1BEE2B1F" w14:textId="77777777" w:rsidR="009A4719" w:rsidRDefault="009A4719" w:rsidP="007605D5">
      <w:pPr>
        <w:rPr>
          <w:rFonts w:asciiTheme="minorHAnsi" w:hAnsiTheme="minorHAnsi" w:cstheme="minorHAnsi"/>
          <w:sz w:val="22"/>
          <w:szCs w:val="22"/>
        </w:rPr>
      </w:pPr>
    </w:p>
    <w:p w14:paraId="1AF8F50B" w14:textId="77777777" w:rsidR="0005130E" w:rsidRDefault="0005130E" w:rsidP="007605D5">
      <w:pPr>
        <w:rPr>
          <w:rFonts w:asciiTheme="minorHAnsi" w:hAnsiTheme="minorHAnsi" w:cstheme="minorHAnsi"/>
          <w:sz w:val="22"/>
          <w:szCs w:val="22"/>
        </w:rPr>
      </w:pPr>
    </w:p>
    <w:p w14:paraId="5BDD63FD" w14:textId="77777777" w:rsidR="0005130E" w:rsidRPr="0097200D" w:rsidRDefault="0005130E" w:rsidP="007605D5">
      <w:pPr>
        <w:rPr>
          <w:rFonts w:asciiTheme="minorHAnsi" w:hAnsiTheme="minorHAnsi" w:cstheme="minorHAnsi"/>
          <w:sz w:val="22"/>
          <w:szCs w:val="22"/>
        </w:rPr>
      </w:pPr>
    </w:p>
    <w:p w14:paraId="5751B534" w14:textId="77777777" w:rsidR="00BA1EF9" w:rsidRPr="0097200D" w:rsidRDefault="00FD7033" w:rsidP="007605D5">
      <w:pPr>
        <w:spacing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/</w:t>
      </w:r>
      <w:r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D177C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ichiedente la spesa</w:t>
      </w:r>
    </w:p>
    <w:p w14:paraId="74A172FD" w14:textId="77777777" w:rsidR="00BA1EF9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_____________________</w:t>
      </w:r>
    </w:p>
    <w:p w14:paraId="70C551B6" w14:textId="77777777" w:rsidR="00BA1EDD" w:rsidRDefault="00BA1EDD" w:rsidP="007605D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CDCB26B" w14:textId="77777777" w:rsidR="00A85808" w:rsidRPr="00BA1EDD" w:rsidRDefault="00CA6FC1" w:rsidP="007605D5">
      <w:pPr>
        <w:jc w:val="center"/>
        <w:rPr>
          <w:rFonts w:asciiTheme="minorHAnsi" w:hAnsiTheme="minorHAnsi" w:cstheme="minorHAnsi"/>
          <w:i/>
          <w:iCs/>
          <w:sz w:val="20"/>
          <w:szCs w:val="20"/>
        </w:rPr>
      </w:pPr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s.m.i</w:t>
      </w:r>
      <w:proofErr w:type="spellEnd"/>
    </w:p>
    <w:p w14:paraId="19B5A417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6864CB70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7DDD73A8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33AAEA6B" w14:textId="77777777" w:rsidR="00BA1EF9" w:rsidRPr="0097200D" w:rsidRDefault="002D5E21" w:rsidP="007605D5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Responsabile Amministrativ</w:t>
      </w:r>
      <w:r w:rsidR="00CB504F">
        <w:rPr>
          <w:rFonts w:asciiTheme="minorHAnsi" w:hAnsiTheme="minorHAnsi" w:cstheme="minorHAnsi"/>
          <w:b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62ADB">
        <w:rPr>
          <w:rFonts w:asciiTheme="minorHAnsi" w:hAnsiTheme="minorHAnsi" w:cstheme="minorHAnsi"/>
          <w:b/>
          <w:sz w:val="22"/>
          <w:szCs w:val="22"/>
        </w:rPr>
        <w:t>e RUP</w:t>
      </w:r>
      <w:r w:rsidR="00BA1EF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62ADB"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b/>
          <w:sz w:val="22"/>
          <w:szCs w:val="22"/>
        </w:rPr>
        <w:t>Il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Direttore</w:t>
      </w:r>
    </w:p>
    <w:p w14:paraId="3EEFE469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Dott.ssa Sara Carbonari</w:t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Prof. </w:t>
      </w:r>
      <w:r w:rsidR="00BF1B40">
        <w:rPr>
          <w:rFonts w:asciiTheme="minorHAnsi" w:hAnsiTheme="minorHAnsi" w:cstheme="minorHAnsi"/>
          <w:b/>
          <w:sz w:val="22"/>
          <w:szCs w:val="22"/>
        </w:rPr>
        <w:t>Gianluigi Mondaini</w:t>
      </w:r>
    </w:p>
    <w:p w14:paraId="141A6C4F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  <w:bookmarkStart w:id="0" w:name="_Hlk125019795"/>
      <w:r w:rsidRPr="00BA1ED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bookmarkEnd w:id="0"/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  <w:t>____________________________</w:t>
      </w:r>
    </w:p>
    <w:p w14:paraId="54B9D635" w14:textId="77777777" w:rsidR="003F6521" w:rsidRDefault="003F6521" w:rsidP="007605D5">
      <w:pPr>
        <w:rPr>
          <w:rFonts w:asciiTheme="minorHAnsi" w:hAnsiTheme="minorHAnsi" w:cstheme="minorHAnsi"/>
          <w:bCs/>
          <w:i/>
          <w:iCs/>
          <w:sz w:val="16"/>
          <w:szCs w:val="16"/>
        </w:rPr>
      </w:pPr>
    </w:p>
    <w:p w14:paraId="785BA257" w14:textId="77777777" w:rsidR="00BA1EF9" w:rsidRPr="00CA6FC1" w:rsidRDefault="00CA6FC1" w:rsidP="007605D5">
      <w:pPr>
        <w:rPr>
          <w:rFonts w:asciiTheme="minorHAnsi" w:hAnsiTheme="minorHAnsi" w:cstheme="minorHAnsi"/>
          <w:b/>
          <w:i/>
          <w:iCs/>
          <w:sz w:val="16"/>
          <w:szCs w:val="16"/>
        </w:rPr>
      </w:pP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s.</w:t>
      </w:r>
      <w:proofErr w:type="gram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m.i</w:t>
      </w:r>
      <w:proofErr w:type="spellEnd"/>
      <w:proofErr w:type="gram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</w:t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s.m.i</w:t>
      </w:r>
      <w:proofErr w:type="spellEnd"/>
    </w:p>
    <w:p w14:paraId="6E6FE3CE" w14:textId="77777777" w:rsidR="007053BE" w:rsidRPr="00BA1EF9" w:rsidRDefault="007053BE" w:rsidP="00BA1EF9"/>
    <w:sectPr w:rsidR="007053BE" w:rsidRPr="00BA1EF9" w:rsidSect="000D61A4">
      <w:headerReference w:type="default" r:id="rId11"/>
      <w:pgSz w:w="11907" w:h="16840" w:code="9"/>
      <w:pgMar w:top="2552" w:right="850" w:bottom="709" w:left="1134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A91BC" w14:textId="77777777" w:rsidR="00544C91" w:rsidRDefault="00544C91" w:rsidP="00183618">
      <w:r>
        <w:separator/>
      </w:r>
    </w:p>
  </w:endnote>
  <w:endnote w:type="continuationSeparator" w:id="0">
    <w:p w14:paraId="54BB1ED6" w14:textId="77777777" w:rsidR="00544C91" w:rsidRDefault="00544C91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21D59" w14:textId="77777777" w:rsidR="00544C91" w:rsidRDefault="00544C91" w:rsidP="00183618">
      <w:r>
        <w:separator/>
      </w:r>
    </w:p>
  </w:footnote>
  <w:footnote w:type="continuationSeparator" w:id="0">
    <w:p w14:paraId="09484DCA" w14:textId="77777777" w:rsidR="00544C91" w:rsidRDefault="00544C91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2BDCB" w14:textId="77777777" w:rsidR="000B48B1" w:rsidRDefault="004547CC" w:rsidP="00CC50CF">
    <w:pPr>
      <w:ind w:left="-851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3C4DA0E" wp14:editId="51EE10C5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D5FF506" id="Connettore diritto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35062C8F" wp14:editId="48E83F5E">
          <wp:extent cx="7560000" cy="1436182"/>
          <wp:effectExtent l="0" t="0" r="0" b="0"/>
          <wp:docPr id="154074177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13118"/>
    <w:multiLevelType w:val="hybridMultilevel"/>
    <w:tmpl w:val="68CCF9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6C4331"/>
    <w:multiLevelType w:val="hybridMultilevel"/>
    <w:tmpl w:val="DE1A4876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17119635">
    <w:abstractNumId w:val="1"/>
  </w:num>
  <w:num w:numId="2" w16cid:durableId="1703749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C91"/>
    <w:rsid w:val="0000473B"/>
    <w:rsid w:val="00024133"/>
    <w:rsid w:val="00046DDB"/>
    <w:rsid w:val="0005130E"/>
    <w:rsid w:val="000A1092"/>
    <w:rsid w:val="000A3D78"/>
    <w:rsid w:val="000B48B1"/>
    <w:rsid w:val="000B5A90"/>
    <w:rsid w:val="000B5AC7"/>
    <w:rsid w:val="000C3EBF"/>
    <w:rsid w:val="000D50ED"/>
    <w:rsid w:val="000D61A4"/>
    <w:rsid w:val="000E5068"/>
    <w:rsid w:val="00103988"/>
    <w:rsid w:val="00110CAE"/>
    <w:rsid w:val="0012103D"/>
    <w:rsid w:val="001234B5"/>
    <w:rsid w:val="001424DB"/>
    <w:rsid w:val="00164CA9"/>
    <w:rsid w:val="00183618"/>
    <w:rsid w:val="001965F2"/>
    <w:rsid w:val="00196FD6"/>
    <w:rsid w:val="001A2291"/>
    <w:rsid w:val="001A5BF5"/>
    <w:rsid w:val="001B7F9A"/>
    <w:rsid w:val="001C24BE"/>
    <w:rsid w:val="001E5A0D"/>
    <w:rsid w:val="001F3F11"/>
    <w:rsid w:val="002047CF"/>
    <w:rsid w:val="0022631A"/>
    <w:rsid w:val="00230141"/>
    <w:rsid w:val="00237CB6"/>
    <w:rsid w:val="002553CD"/>
    <w:rsid w:val="00285BF9"/>
    <w:rsid w:val="00290420"/>
    <w:rsid w:val="00293544"/>
    <w:rsid w:val="002D46A1"/>
    <w:rsid w:val="002D5407"/>
    <w:rsid w:val="002D5E21"/>
    <w:rsid w:val="002E35A8"/>
    <w:rsid w:val="002E6668"/>
    <w:rsid w:val="002F2657"/>
    <w:rsid w:val="002F28A8"/>
    <w:rsid w:val="0032548C"/>
    <w:rsid w:val="003604AD"/>
    <w:rsid w:val="00384C70"/>
    <w:rsid w:val="003923C7"/>
    <w:rsid w:val="00397554"/>
    <w:rsid w:val="003A29B9"/>
    <w:rsid w:val="003C2E06"/>
    <w:rsid w:val="003E4A10"/>
    <w:rsid w:val="003E651D"/>
    <w:rsid w:val="003E7498"/>
    <w:rsid w:val="003F6521"/>
    <w:rsid w:val="00405FD6"/>
    <w:rsid w:val="004167B7"/>
    <w:rsid w:val="00416EB8"/>
    <w:rsid w:val="00420C95"/>
    <w:rsid w:val="004378D6"/>
    <w:rsid w:val="004547CC"/>
    <w:rsid w:val="00455C30"/>
    <w:rsid w:val="00461FAD"/>
    <w:rsid w:val="0046239D"/>
    <w:rsid w:val="00495F8F"/>
    <w:rsid w:val="004A2991"/>
    <w:rsid w:val="004A5D91"/>
    <w:rsid w:val="004F5B0F"/>
    <w:rsid w:val="005066FD"/>
    <w:rsid w:val="0050768E"/>
    <w:rsid w:val="00510FD2"/>
    <w:rsid w:val="00514B97"/>
    <w:rsid w:val="005220E4"/>
    <w:rsid w:val="00544C91"/>
    <w:rsid w:val="00547149"/>
    <w:rsid w:val="00561CF9"/>
    <w:rsid w:val="00567A6F"/>
    <w:rsid w:val="0059176F"/>
    <w:rsid w:val="005968EA"/>
    <w:rsid w:val="005A118E"/>
    <w:rsid w:val="005A413B"/>
    <w:rsid w:val="005B3155"/>
    <w:rsid w:val="005C65EE"/>
    <w:rsid w:val="005D177C"/>
    <w:rsid w:val="005D56F7"/>
    <w:rsid w:val="005E5C9D"/>
    <w:rsid w:val="005E7DF6"/>
    <w:rsid w:val="00625245"/>
    <w:rsid w:val="00626695"/>
    <w:rsid w:val="006344AA"/>
    <w:rsid w:val="00663E54"/>
    <w:rsid w:val="00685765"/>
    <w:rsid w:val="006945A2"/>
    <w:rsid w:val="0069484B"/>
    <w:rsid w:val="006A208E"/>
    <w:rsid w:val="006E5978"/>
    <w:rsid w:val="006F400D"/>
    <w:rsid w:val="00700267"/>
    <w:rsid w:val="007053BE"/>
    <w:rsid w:val="00705535"/>
    <w:rsid w:val="00720A56"/>
    <w:rsid w:val="00722B86"/>
    <w:rsid w:val="00742C5C"/>
    <w:rsid w:val="007605D5"/>
    <w:rsid w:val="00776581"/>
    <w:rsid w:val="00777A46"/>
    <w:rsid w:val="0078116D"/>
    <w:rsid w:val="00781C3A"/>
    <w:rsid w:val="007924CC"/>
    <w:rsid w:val="00792D5D"/>
    <w:rsid w:val="0079643A"/>
    <w:rsid w:val="00797C48"/>
    <w:rsid w:val="007A3FCE"/>
    <w:rsid w:val="007A44A2"/>
    <w:rsid w:val="007A65D4"/>
    <w:rsid w:val="007B6D9B"/>
    <w:rsid w:val="007E4461"/>
    <w:rsid w:val="007F56A7"/>
    <w:rsid w:val="00825B1E"/>
    <w:rsid w:val="008270E9"/>
    <w:rsid w:val="008678A8"/>
    <w:rsid w:val="0087539D"/>
    <w:rsid w:val="00891FF5"/>
    <w:rsid w:val="008A712E"/>
    <w:rsid w:val="008C37BA"/>
    <w:rsid w:val="008D5A5D"/>
    <w:rsid w:val="008D5C8F"/>
    <w:rsid w:val="008F4EEB"/>
    <w:rsid w:val="00910A0F"/>
    <w:rsid w:val="0093028F"/>
    <w:rsid w:val="0094292C"/>
    <w:rsid w:val="00951EE3"/>
    <w:rsid w:val="009809B0"/>
    <w:rsid w:val="009A4719"/>
    <w:rsid w:val="009B304B"/>
    <w:rsid w:val="009C28A8"/>
    <w:rsid w:val="009C5F78"/>
    <w:rsid w:val="009F49AE"/>
    <w:rsid w:val="009F5521"/>
    <w:rsid w:val="00A221E0"/>
    <w:rsid w:val="00A2526B"/>
    <w:rsid w:val="00A26DCC"/>
    <w:rsid w:val="00A27992"/>
    <w:rsid w:val="00A646ED"/>
    <w:rsid w:val="00A73721"/>
    <w:rsid w:val="00A80DCD"/>
    <w:rsid w:val="00A85226"/>
    <w:rsid w:val="00A85808"/>
    <w:rsid w:val="00A91329"/>
    <w:rsid w:val="00A92078"/>
    <w:rsid w:val="00AB0EB9"/>
    <w:rsid w:val="00AB3922"/>
    <w:rsid w:val="00AC4C60"/>
    <w:rsid w:val="00AC7401"/>
    <w:rsid w:val="00AD473B"/>
    <w:rsid w:val="00AE2F8B"/>
    <w:rsid w:val="00AF7BA4"/>
    <w:rsid w:val="00B0341B"/>
    <w:rsid w:val="00B04B05"/>
    <w:rsid w:val="00B06298"/>
    <w:rsid w:val="00B1632F"/>
    <w:rsid w:val="00B34DC9"/>
    <w:rsid w:val="00B416BF"/>
    <w:rsid w:val="00B445C8"/>
    <w:rsid w:val="00B52906"/>
    <w:rsid w:val="00B62ADB"/>
    <w:rsid w:val="00B65E5A"/>
    <w:rsid w:val="00B71323"/>
    <w:rsid w:val="00B94AE5"/>
    <w:rsid w:val="00BA1EDD"/>
    <w:rsid w:val="00BA1EF9"/>
    <w:rsid w:val="00BB1206"/>
    <w:rsid w:val="00BC1F60"/>
    <w:rsid w:val="00BF1B40"/>
    <w:rsid w:val="00BF34D9"/>
    <w:rsid w:val="00BF45E5"/>
    <w:rsid w:val="00C2610F"/>
    <w:rsid w:val="00C3326B"/>
    <w:rsid w:val="00C4282D"/>
    <w:rsid w:val="00C56B5C"/>
    <w:rsid w:val="00C61E77"/>
    <w:rsid w:val="00C63A34"/>
    <w:rsid w:val="00CA3B91"/>
    <w:rsid w:val="00CA6BB8"/>
    <w:rsid w:val="00CA6FC1"/>
    <w:rsid w:val="00CB441B"/>
    <w:rsid w:val="00CB504F"/>
    <w:rsid w:val="00CB556D"/>
    <w:rsid w:val="00CC50CF"/>
    <w:rsid w:val="00CC774C"/>
    <w:rsid w:val="00CD22E4"/>
    <w:rsid w:val="00CD337D"/>
    <w:rsid w:val="00CD5BB3"/>
    <w:rsid w:val="00CE3B31"/>
    <w:rsid w:val="00CE4DA7"/>
    <w:rsid w:val="00CF28F9"/>
    <w:rsid w:val="00CF29C4"/>
    <w:rsid w:val="00D03813"/>
    <w:rsid w:val="00D03F4F"/>
    <w:rsid w:val="00D1585D"/>
    <w:rsid w:val="00D16DB5"/>
    <w:rsid w:val="00D22561"/>
    <w:rsid w:val="00D24D8B"/>
    <w:rsid w:val="00D37D0E"/>
    <w:rsid w:val="00D62934"/>
    <w:rsid w:val="00D74EC9"/>
    <w:rsid w:val="00D92B49"/>
    <w:rsid w:val="00DB6C9E"/>
    <w:rsid w:val="00DC795D"/>
    <w:rsid w:val="00DE341B"/>
    <w:rsid w:val="00DF3FA8"/>
    <w:rsid w:val="00E01B57"/>
    <w:rsid w:val="00E12F8F"/>
    <w:rsid w:val="00E33EA8"/>
    <w:rsid w:val="00E532EE"/>
    <w:rsid w:val="00E97BD1"/>
    <w:rsid w:val="00EA0EB3"/>
    <w:rsid w:val="00EB2FA3"/>
    <w:rsid w:val="00EB72B1"/>
    <w:rsid w:val="00ED49D4"/>
    <w:rsid w:val="00F048F8"/>
    <w:rsid w:val="00F04A55"/>
    <w:rsid w:val="00F240F0"/>
    <w:rsid w:val="00F279E9"/>
    <w:rsid w:val="00F348F5"/>
    <w:rsid w:val="00F53AE4"/>
    <w:rsid w:val="00F63AD2"/>
    <w:rsid w:val="00FC066B"/>
    <w:rsid w:val="00FC52D7"/>
    <w:rsid w:val="00FC6FDD"/>
    <w:rsid w:val="00FD7033"/>
    <w:rsid w:val="00FE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B980EE"/>
  <w15:chartTrackingRefBased/>
  <w15:docId w15:val="{1669B524-163B-4C88-947C-608E7B4E2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C50CF"/>
    <w:pPr>
      <w:spacing w:after="12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rsid w:val="00CC5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nhideWhenUsed/>
    <w:rsid w:val="00CC50CF"/>
    <w:pPr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CC50CF"/>
  </w:style>
  <w:style w:type="character" w:styleId="Rimandonotaapidipagina">
    <w:name w:val="footnote reference"/>
    <w:basedOn w:val="Carpredefinitoparagrafo"/>
    <w:unhideWhenUsed/>
    <w:rsid w:val="00CC50CF"/>
    <w:rPr>
      <w:vertAlign w:val="superscript"/>
    </w:rPr>
  </w:style>
  <w:style w:type="character" w:customStyle="1" w:styleId="iceouttxt">
    <w:name w:val="iceouttxt"/>
    <w:basedOn w:val="Carpredefinitoparagrafo"/>
    <w:rsid w:val="00BA1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002180\OneDrive%20-%20Universit&#224;%20Politecnica%20delle%20Marche\Segreteria\DICEA\BUDGET%202025\ACQUISTI%202025\00.%20NUOVI%20MODULI%20DA%20REGOLAMENTO\AFFIDAMENTI%20STANDARD\Richiesta%20acquisto%20ottobre%20202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3f017b4-eb1c-4956-ba4d-bea082c1de2c">
      <UserInfo>
        <DisplayName/>
        <AccountId xsi:nil="true"/>
        <AccountType/>
      </UserInfo>
    </SharedWithUsers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2EC883-A9E4-4965-80A8-AE3863805E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CBF8C6-C8E1-4DDE-8CD8-71037BD7D6C9}">
  <ds:schemaRefs>
    <ds:schemaRef ds:uri="http://schemas.microsoft.com/office/2006/metadata/properties"/>
    <ds:schemaRef ds:uri="http://schemas.microsoft.com/office/infopath/2007/PartnerControls"/>
    <ds:schemaRef ds:uri="f3f017b4-eb1c-4956-ba4d-bea082c1de2c"/>
    <ds:schemaRef ds:uri="ae52b9c2-8cab-4d9c-a2d3-7270c60cb5ba"/>
  </ds:schemaRefs>
</ds:datastoreItem>
</file>

<file path=customXml/itemProps4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Richiesta acquisto ottobre 2025.dotx</Template>
  <TotalTime>8</TotalTime>
  <Pages>2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acquisto 2025</dc:title>
  <dc:subject/>
  <dc:creator>MOIRA MONTANARI</dc:creator>
  <cp:keywords>Modello</cp:keywords>
  <cp:lastModifiedBy>MOIRA MONTANARI</cp:lastModifiedBy>
  <cp:revision>1</cp:revision>
  <cp:lastPrinted>2017-01-16T11:47:00Z</cp:lastPrinted>
  <dcterms:created xsi:type="dcterms:W3CDTF">2025-10-22T13:17:00Z</dcterms:created>
  <dcterms:modified xsi:type="dcterms:W3CDTF">2025-10-22T13:39:00Z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